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408" w:type="pct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04040" w:themeFill="text1" w:themeFillTint="B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4"/>
      </w:tblGrid>
      <w:tr w:rsidR="00AE1408" w:rsidRPr="005B1E7E" w14:paraId="4A8633AD" w14:textId="77777777" w:rsidTr="000C2790">
        <w:trPr>
          <w:cantSplit/>
          <w:trHeight w:val="360"/>
        </w:trPr>
        <w:tc>
          <w:tcPr>
            <w:tcW w:w="3514" w:type="dxa"/>
            <w:shd w:val="clear" w:color="auto" w:fill="404040" w:themeFill="text1" w:themeFillTint="BF"/>
            <w:vAlign w:val="center"/>
          </w:tcPr>
          <w:p w14:paraId="66C91060" w14:textId="77777777" w:rsidR="00AE1408" w:rsidRPr="005B1E7E" w:rsidRDefault="00B65C7C" w:rsidP="003511D1">
            <w:pPr>
              <w:pStyle w:val="Titre4"/>
              <w:rPr>
                <w:rFonts w:asciiTheme="majorHAnsi" w:hAnsiTheme="majorHAnsi"/>
                <w:noProof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  <w:lang w:val="fr-FR"/>
              </w:rPr>
              <w:t>IMPACT SUR LA CIRCULATION</w:t>
            </w:r>
          </w:p>
        </w:tc>
      </w:tr>
    </w:tbl>
    <w:p w14:paraId="325DAC4C" w14:textId="0193B415" w:rsidR="00EB50A5" w:rsidRDefault="00C07467" w:rsidP="00B65C7C">
      <w:pPr>
        <w:pStyle w:val="Sidebarphoto"/>
        <w:spacing w:before="60"/>
        <w:ind w:left="0" w:right="-12"/>
        <w:jc w:val="both"/>
        <w:rPr>
          <w:rFonts w:asciiTheme="majorHAnsi" w:hAnsiTheme="majorHAnsi"/>
          <w:sz w:val="20"/>
          <w:szCs w:val="20"/>
          <w:lang w:val="fr-FR"/>
        </w:rPr>
      </w:pPr>
      <w:r w:rsidRPr="006A2CEC">
        <w:rPr>
          <w:rFonts w:eastAsiaTheme="minorHAnsi"/>
          <w:bCs/>
          <w:lang w:val="fr-FR"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27403B" wp14:editId="562A511C">
                <wp:simplePos x="0" y="0"/>
                <wp:positionH relativeFrom="column">
                  <wp:posOffset>2386965</wp:posOffset>
                </wp:positionH>
                <wp:positionV relativeFrom="paragraph">
                  <wp:posOffset>1485265</wp:posOffset>
                </wp:positionV>
                <wp:extent cx="4546600" cy="6419850"/>
                <wp:effectExtent l="0" t="0" r="0" b="0"/>
                <wp:wrapTopAndBottom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0" cy="6419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F3D7F" w14:textId="77777777" w:rsidR="00CB514C" w:rsidRPr="00053391" w:rsidRDefault="00355C2D" w:rsidP="00B65C7C">
                            <w:pPr>
                              <w:spacing w:before="120" w:after="60"/>
                              <w:ind w:left="-142"/>
                              <w:jc w:val="center"/>
                              <w:rPr>
                                <w:rStyle w:val="Accentuation"/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Accentuation"/>
                                <w:b/>
                                <w:sz w:val="24"/>
                                <w:szCs w:val="24"/>
                                <w:lang w:val="fr-FR"/>
                              </w:rPr>
                              <w:t>TRAVAUX DE RENOUVELLEMENT DU RESEAU D’EAU POTABLE</w:t>
                            </w:r>
                          </w:p>
                          <w:p w14:paraId="48A6FCD0" w14:textId="5968821D" w:rsidR="00CB514C" w:rsidRPr="00053391" w:rsidRDefault="00355C2D" w:rsidP="00B65C7C">
                            <w:pPr>
                              <w:spacing w:after="120"/>
                              <w:ind w:left="-142"/>
                              <w:jc w:val="center"/>
                              <w:rPr>
                                <w:rStyle w:val="Accentuation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Accentuation"/>
                                <w:sz w:val="24"/>
                                <w:szCs w:val="24"/>
                                <w:lang w:val="fr-FR"/>
                              </w:rPr>
                              <w:t>Ru</w:t>
                            </w:r>
                            <w:r w:rsidR="00AB46A8">
                              <w:rPr>
                                <w:rStyle w:val="Accentuation"/>
                                <w:sz w:val="24"/>
                                <w:szCs w:val="24"/>
                                <w:lang w:val="fr-FR"/>
                              </w:rPr>
                              <w:t xml:space="preserve">e </w:t>
                            </w:r>
                            <w:r w:rsidR="001F76F9">
                              <w:rPr>
                                <w:rStyle w:val="Accentuation"/>
                                <w:sz w:val="24"/>
                                <w:szCs w:val="24"/>
                                <w:lang w:val="fr-FR"/>
                              </w:rPr>
                              <w:t xml:space="preserve">de Verdun et chemin des </w:t>
                            </w:r>
                            <w:r w:rsidR="00866216">
                              <w:rPr>
                                <w:rStyle w:val="Accentuation"/>
                                <w:sz w:val="24"/>
                                <w:szCs w:val="24"/>
                                <w:lang w:val="fr-FR"/>
                              </w:rPr>
                              <w:t>F</w:t>
                            </w:r>
                            <w:r w:rsidR="001F76F9">
                              <w:rPr>
                                <w:rStyle w:val="Accentuation"/>
                                <w:sz w:val="24"/>
                                <w:szCs w:val="24"/>
                                <w:lang w:val="fr-FR"/>
                              </w:rPr>
                              <w:t>ourrières</w:t>
                            </w:r>
                            <w:r w:rsidR="007F502D">
                              <w:rPr>
                                <w:rStyle w:val="Accentuation"/>
                                <w:sz w:val="24"/>
                                <w:szCs w:val="24"/>
                                <w:lang w:val="fr-FR"/>
                              </w:rPr>
                              <w:t xml:space="preserve"> à </w:t>
                            </w:r>
                            <w:r w:rsidR="001F76F9">
                              <w:rPr>
                                <w:rStyle w:val="Accentuation"/>
                                <w:sz w:val="24"/>
                                <w:szCs w:val="24"/>
                                <w:lang w:val="fr-FR"/>
                              </w:rPr>
                              <w:t>Châtel-Saint-Germain</w:t>
                            </w:r>
                          </w:p>
                          <w:p w14:paraId="493DA2EF" w14:textId="77777777" w:rsidR="0092777B" w:rsidRPr="0090238C" w:rsidRDefault="0092777B" w:rsidP="0092777B">
                            <w:pPr>
                              <w:spacing w:after="0"/>
                              <w:ind w:left="-142"/>
                              <w:jc w:val="both"/>
                              <w:rPr>
                                <w:rFonts w:ascii="Trebuchet MS" w:hAnsi="Trebuchet MS"/>
                                <w:iCs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5CA08FD3" w14:textId="0C1326AB" w:rsidR="00A90A19" w:rsidRPr="00CB514C" w:rsidRDefault="00C754CA" w:rsidP="00B55864">
                            <w:pPr>
                              <w:ind w:left="-142"/>
                              <w:jc w:val="both"/>
                              <w:rPr>
                                <w:rFonts w:ascii="Trebuchet MS" w:hAnsi="Trebuchet MS"/>
                                <w:iCs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Trebuchet MS" w:hAnsi="Trebuchet MS"/>
                                <w:iCs/>
                                <w:sz w:val="20"/>
                                <w:szCs w:val="20"/>
                                <w:lang w:val="fr-FR"/>
                              </w:rPr>
                              <w:t>Dans le cadre de l’amélioration du service de distribution d’eau potable</w:t>
                            </w:r>
                            <w:r w:rsidR="00941AE1">
                              <w:rPr>
                                <w:rFonts w:ascii="Trebuchet MS" w:hAnsi="Trebuchet MS"/>
                                <w:iCs/>
                                <w:sz w:val="20"/>
                                <w:szCs w:val="20"/>
                                <w:lang w:val="fr-FR"/>
                              </w:rPr>
                              <w:t>,</w:t>
                            </w:r>
                            <w:r>
                              <w:rPr>
                                <w:rFonts w:ascii="Trebuchet MS" w:hAnsi="Trebuchet MS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A90A19" w:rsidRPr="00CB514C">
                              <w:rPr>
                                <w:rFonts w:ascii="Trebuchet MS" w:hAnsi="Trebuchet MS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l’entreprise </w:t>
                            </w:r>
                            <w:r w:rsidR="007814CC">
                              <w:rPr>
                                <w:rFonts w:ascii="Trebuchet MS" w:hAnsi="Trebuchet MS"/>
                                <w:iCs/>
                                <w:sz w:val="20"/>
                                <w:szCs w:val="20"/>
                                <w:lang w:val="fr-FR"/>
                              </w:rPr>
                              <w:t>COLAS</w:t>
                            </w:r>
                            <w:r w:rsidR="00A90A19" w:rsidRPr="00CB514C">
                              <w:rPr>
                                <w:rFonts w:ascii="Trebuchet MS" w:hAnsi="Trebuchet MS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 réalisera,</w:t>
                            </w:r>
                            <w:r>
                              <w:rPr>
                                <w:rFonts w:ascii="Trebuchet MS" w:hAnsi="Trebuchet MS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 p</w:t>
                            </w:r>
                            <w:r w:rsidRPr="00CB514C">
                              <w:rPr>
                                <w:rFonts w:ascii="Trebuchet MS" w:hAnsi="Trebuchet MS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our le compte de la Régie de l’eau de </w:t>
                            </w:r>
                            <w:r w:rsidR="001123D9">
                              <w:rPr>
                                <w:rFonts w:ascii="Trebuchet MS" w:hAnsi="Trebuchet MS"/>
                                <w:iCs/>
                                <w:sz w:val="20"/>
                                <w:szCs w:val="20"/>
                                <w:lang w:val="fr-FR"/>
                              </w:rPr>
                              <w:t>l’Euromé</w:t>
                            </w:r>
                            <w:r w:rsidRPr="00CB514C">
                              <w:rPr>
                                <w:rFonts w:ascii="Trebuchet MS" w:hAnsi="Trebuchet MS"/>
                                <w:iCs/>
                                <w:sz w:val="20"/>
                                <w:szCs w:val="20"/>
                                <w:lang w:val="fr-FR"/>
                              </w:rPr>
                              <w:t>tropole</w:t>
                            </w:r>
                            <w:r w:rsidR="001123D9">
                              <w:rPr>
                                <w:rFonts w:ascii="Trebuchet MS" w:hAnsi="Trebuchet MS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 de Metz</w:t>
                            </w:r>
                            <w:r w:rsidRPr="00CB514C">
                              <w:rPr>
                                <w:rFonts w:ascii="Trebuchet MS" w:hAnsi="Trebuchet MS"/>
                                <w:iCs/>
                                <w:sz w:val="20"/>
                                <w:szCs w:val="20"/>
                                <w:lang w:val="fr-FR"/>
                              </w:rPr>
                              <w:t>,</w:t>
                            </w:r>
                            <w:r w:rsidR="00A90A19" w:rsidRPr="00CB514C">
                              <w:rPr>
                                <w:rFonts w:ascii="Trebuchet MS" w:hAnsi="Trebuchet MS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A90A19" w:rsidRPr="00B65C7C">
                              <w:rPr>
                                <w:rFonts w:ascii="Trebuchet MS" w:hAnsi="Trebuchet MS"/>
                                <w:b/>
                                <w:iCs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 xml:space="preserve">à </w:t>
                            </w:r>
                            <w:r w:rsidR="00A90A19" w:rsidRPr="00281204">
                              <w:rPr>
                                <w:rFonts w:ascii="Trebuchet MS" w:hAnsi="Trebuchet MS"/>
                                <w:b/>
                                <w:iCs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 xml:space="preserve">compter du </w:t>
                            </w:r>
                            <w:r w:rsidR="004C1D0D">
                              <w:rPr>
                                <w:rFonts w:ascii="Trebuchet MS" w:hAnsi="Trebuchet MS"/>
                                <w:b/>
                                <w:iCs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>8 avril</w:t>
                            </w:r>
                            <w:r w:rsidR="00B65C7C" w:rsidRPr="00281204">
                              <w:rPr>
                                <w:rFonts w:ascii="Trebuchet MS" w:hAnsi="Trebuchet MS"/>
                                <w:b/>
                                <w:iCs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 xml:space="preserve"> 202</w:t>
                            </w:r>
                            <w:r w:rsidR="007814CC" w:rsidRPr="00281204">
                              <w:rPr>
                                <w:rFonts w:ascii="Trebuchet MS" w:hAnsi="Trebuchet MS"/>
                                <w:b/>
                                <w:iCs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>4</w:t>
                            </w:r>
                            <w:r w:rsidR="001123D9">
                              <w:rPr>
                                <w:rFonts w:ascii="Trebuchet MS" w:hAnsi="Trebuchet MS"/>
                                <w:iCs/>
                                <w:sz w:val="20"/>
                                <w:szCs w:val="20"/>
                                <w:lang w:val="fr-FR"/>
                              </w:rPr>
                              <w:t>, d</w:t>
                            </w:r>
                            <w:r w:rsidR="00A90A19" w:rsidRPr="00CB514C">
                              <w:rPr>
                                <w:rFonts w:ascii="Trebuchet MS" w:hAnsi="Trebuchet MS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es travaux de renouvellement </w:t>
                            </w:r>
                            <w:r w:rsidR="001123D9">
                              <w:rPr>
                                <w:rFonts w:ascii="Trebuchet MS" w:hAnsi="Trebuchet MS"/>
                                <w:iCs/>
                                <w:sz w:val="20"/>
                                <w:szCs w:val="20"/>
                                <w:lang w:val="fr-FR"/>
                              </w:rPr>
                              <w:t>sur le</w:t>
                            </w:r>
                            <w:r w:rsidR="00A90A19" w:rsidRPr="00CB514C">
                              <w:rPr>
                                <w:rFonts w:ascii="Trebuchet MS" w:hAnsi="Trebuchet MS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 réseau </w:t>
                            </w:r>
                            <w:r w:rsidR="00281204">
                              <w:rPr>
                                <w:rFonts w:ascii="Trebuchet MS" w:hAnsi="Trebuchet MS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principal </w:t>
                            </w:r>
                            <w:r w:rsidR="00A90A19" w:rsidRPr="00CB514C">
                              <w:rPr>
                                <w:rFonts w:ascii="Trebuchet MS" w:hAnsi="Trebuchet MS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d’eau potable </w:t>
                            </w:r>
                            <w:r w:rsidR="001123D9">
                              <w:rPr>
                                <w:rFonts w:ascii="Trebuchet MS" w:hAnsi="Trebuchet MS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situé dans </w:t>
                            </w:r>
                            <w:r w:rsidR="00A90A19" w:rsidRPr="00CB514C">
                              <w:rPr>
                                <w:rFonts w:ascii="Trebuchet MS" w:hAnsi="Trebuchet MS"/>
                                <w:iCs/>
                                <w:sz w:val="20"/>
                                <w:szCs w:val="20"/>
                                <w:lang w:val="fr-FR"/>
                              </w:rPr>
                              <w:t>votre rue.</w:t>
                            </w:r>
                            <w:r w:rsidR="00192A8D">
                              <w:rPr>
                                <w:rFonts w:ascii="Trebuchet MS" w:hAnsi="Trebuchet MS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204620" w:rsidRPr="00CB514C">
                              <w:rPr>
                                <w:rFonts w:ascii="Trebuchet MS" w:hAnsi="Trebuchet MS"/>
                                <w:iCs/>
                                <w:sz w:val="20"/>
                                <w:szCs w:val="20"/>
                                <w:lang w:val="fr-FR"/>
                              </w:rPr>
                              <w:t>La d</w:t>
                            </w:r>
                            <w:r w:rsidR="00B65C7C">
                              <w:rPr>
                                <w:rFonts w:ascii="Trebuchet MS" w:hAnsi="Trebuchet MS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urée des travaux est estimée à </w:t>
                            </w:r>
                            <w:r w:rsidR="007814CC">
                              <w:rPr>
                                <w:rFonts w:ascii="Trebuchet MS" w:hAnsi="Trebuchet MS"/>
                                <w:iCs/>
                                <w:sz w:val="20"/>
                                <w:szCs w:val="20"/>
                                <w:lang w:val="fr-FR"/>
                              </w:rPr>
                              <w:t>1</w:t>
                            </w:r>
                            <w:r w:rsidR="00192A8D">
                              <w:rPr>
                                <w:rFonts w:ascii="Trebuchet MS" w:hAnsi="Trebuchet MS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8 </w:t>
                            </w:r>
                            <w:r w:rsidR="00204620" w:rsidRPr="00CB514C">
                              <w:rPr>
                                <w:rFonts w:ascii="Trebuchet MS" w:hAnsi="Trebuchet MS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semaines, selon </w:t>
                            </w:r>
                            <w:r w:rsidR="00305B91">
                              <w:rPr>
                                <w:rFonts w:ascii="Trebuchet MS" w:hAnsi="Trebuchet MS"/>
                                <w:iCs/>
                                <w:sz w:val="20"/>
                                <w:szCs w:val="20"/>
                                <w:lang w:val="fr-FR"/>
                              </w:rPr>
                              <w:t>les étapes suivantes</w:t>
                            </w:r>
                            <w:r w:rsidR="00204620" w:rsidRPr="00CB514C">
                              <w:rPr>
                                <w:rFonts w:ascii="Trebuchet MS" w:hAnsi="Trebuchet MS"/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 :</w:t>
                            </w:r>
                          </w:p>
                          <w:p w14:paraId="16BA8C2A" w14:textId="77777777" w:rsidR="00A90A19" w:rsidRPr="00235BF4" w:rsidRDefault="00A90A19" w:rsidP="00B55864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after="0"/>
                              <w:ind w:left="215" w:hanging="357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235BF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LA PREPARATION DU CHANTIER</w:t>
                            </w:r>
                          </w:p>
                          <w:p w14:paraId="0D9FDA10" w14:textId="717814ED" w:rsidR="00A90A19" w:rsidRPr="00CB514C" w:rsidRDefault="005F2CA9" w:rsidP="00A90A19">
                            <w:pPr>
                              <w:ind w:left="-142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B514C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En anticipation du </w:t>
                            </w:r>
                            <w:r w:rsidR="003855F9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démarrage effectif des travaux, </w:t>
                            </w:r>
                            <w:r w:rsidR="0071795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il s’agit</w:t>
                            </w:r>
                            <w:r w:rsidRPr="00CB514C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 de faire des sondages de reconnaissance des réseaux actuellement en place, d’implanter la signalisation temporaire et les installations de chantier. Un constat d’huissier sera également établi.</w:t>
                            </w:r>
                            <w:r w:rsidR="00B65C7C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 Ces opération</w:t>
                            </w:r>
                            <w:r w:rsidR="006B1575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="008103FE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 préalables</w:t>
                            </w:r>
                            <w:r w:rsidR="00B65C7C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1123D9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débuteront </w:t>
                            </w:r>
                            <w:r w:rsidR="003855F9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le </w:t>
                            </w:r>
                            <w:r w:rsidR="007814CC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18</w:t>
                            </w:r>
                            <w:r w:rsidR="003855F9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7814CC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mars</w:t>
                            </w:r>
                            <w:r w:rsidR="00B65C7C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.</w:t>
                            </w:r>
                          </w:p>
                          <w:p w14:paraId="487D5122" w14:textId="77777777" w:rsidR="00A90A19" w:rsidRPr="00235BF4" w:rsidRDefault="00A90A19" w:rsidP="00B55864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after="0"/>
                              <w:ind w:left="215" w:hanging="357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235BF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LES TRAVAUX SUR LA CONDUITE </w:t>
                            </w:r>
                            <w:r w:rsidR="001123D9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D’EAU POTABLE</w:t>
                            </w:r>
                          </w:p>
                          <w:p w14:paraId="0A9E5D79" w14:textId="7E8B8DA4" w:rsidR="000977D3" w:rsidRDefault="00CB514C" w:rsidP="000977D3">
                            <w:pPr>
                              <w:ind w:left="-142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B514C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La tranchée </w:t>
                            </w:r>
                            <w:r w:rsidR="002437DA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et l’implantation de la nouvelle canalisation d’eau potable </w:t>
                            </w:r>
                            <w:r w:rsidRPr="00CB514C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ser</w:t>
                            </w:r>
                            <w:r w:rsidR="002437DA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ont réalisées </w:t>
                            </w:r>
                            <w:r w:rsidR="000B2F3D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en </w:t>
                            </w:r>
                            <w:r w:rsidR="006D0ED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plusieurs</w:t>
                            </w:r>
                            <w:r w:rsidR="000B2F3D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F60E11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phases :</w:t>
                            </w:r>
                            <w:r w:rsidR="009402CC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0B2F3D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du </w:t>
                            </w:r>
                            <w:r w:rsidR="004C1D0D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fr-FR"/>
                              </w:rPr>
                              <w:t>8 avril</w:t>
                            </w:r>
                            <w:r w:rsidR="00866216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F60E11" w:rsidRPr="00F60E11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au </w:t>
                            </w:r>
                            <w:r w:rsidR="004C1D0D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fr-FR"/>
                              </w:rPr>
                              <w:t>21</w:t>
                            </w:r>
                            <w:r w:rsidR="00192A8D" w:rsidRPr="00192A8D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E77AEC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fr-FR"/>
                              </w:rPr>
                              <w:t>juin</w:t>
                            </w:r>
                            <w:r w:rsidR="00192A8D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, la </w:t>
                            </w:r>
                            <w:r w:rsidR="00E77AEC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COLAS</w:t>
                            </w:r>
                            <w:r w:rsidR="00192A8D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1123D9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interviendra</w:t>
                            </w:r>
                            <w:r w:rsidR="00192A8D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 dans la rue </w:t>
                            </w:r>
                            <w:r w:rsidR="00E77AEC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de Verdun</w:t>
                            </w:r>
                            <w:r w:rsidR="001123D9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, entre </w:t>
                            </w:r>
                            <w:r w:rsidR="00E77AEC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le </w:t>
                            </w:r>
                            <w:r w:rsidR="00866216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n°</w:t>
                            </w:r>
                            <w:r w:rsidR="00E77AEC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112 et le </w:t>
                            </w:r>
                            <w:r w:rsidR="00866216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n°</w:t>
                            </w:r>
                            <w:r w:rsidR="00E77AEC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124 y compris le carrefour du calvaire avec le Square du Saulcy</w:t>
                            </w:r>
                            <w:r w:rsidR="00192A8D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.</w:t>
                            </w:r>
                            <w:r w:rsidR="00F60E11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FF05F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Et</w:t>
                            </w:r>
                            <w:r w:rsidR="001123D9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,</w:t>
                            </w:r>
                            <w:r w:rsidR="00192A8D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1123D9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à partir du </w:t>
                            </w:r>
                            <w:r w:rsidR="004C1D0D" w:rsidRPr="004C1D0D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1</w:t>
                            </w:r>
                            <w:r w:rsidR="004C1D0D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0 juin</w:t>
                            </w:r>
                            <w:r w:rsidR="001123D9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 202</w:t>
                            </w:r>
                            <w:r w:rsidR="00FF05F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4</w:t>
                            </w:r>
                            <w:r w:rsidR="001123D9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, </w:t>
                            </w:r>
                            <w:r w:rsidR="00192A8D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ces travaux se poursuivront </w:t>
                            </w:r>
                            <w:r w:rsidR="00FF05F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chemin des </w:t>
                            </w:r>
                            <w:r w:rsidR="00866216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F</w:t>
                            </w:r>
                            <w:r w:rsidR="00FF05F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ourrières</w:t>
                            </w:r>
                            <w:r w:rsidR="00192A8D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.</w:t>
                            </w:r>
                            <w:r w:rsidR="000B2F3D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240CF5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Aucune coupure d’eau générale n’est prévue pendant ces phases de chantier.</w:t>
                            </w:r>
                          </w:p>
                          <w:p w14:paraId="78748F72" w14:textId="77777777" w:rsidR="00A90A19" w:rsidRPr="00235BF4" w:rsidRDefault="00A90A19" w:rsidP="00B55864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after="0"/>
                              <w:ind w:left="215" w:hanging="357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235BF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LES TRAVAUX SUR LES BRANCHEMENTS</w:t>
                            </w:r>
                          </w:p>
                          <w:p w14:paraId="2AAFF3DD" w14:textId="7E7681C6" w:rsidR="005F2CA9" w:rsidRPr="00CB514C" w:rsidRDefault="00EA0921" w:rsidP="00CB514C">
                            <w:pPr>
                              <w:ind w:left="-142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Seul</w:t>
                            </w:r>
                            <w:r w:rsidR="00F010D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s les numéros </w:t>
                            </w:r>
                            <w:r w:rsidR="00FF05F4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112 </w:t>
                            </w:r>
                            <w:r w:rsidR="00FF05F4" w:rsidRPr="00FF05F4">
                              <w:rPr>
                                <w:rFonts w:asciiTheme="majorHAnsi" w:hAnsiTheme="majorHAnsi"/>
                                <w:bCs/>
                                <w:sz w:val="20"/>
                                <w:szCs w:val="20"/>
                                <w:lang w:val="fr-FR"/>
                              </w:rPr>
                              <w:t>rue de Verdun et</w:t>
                            </w:r>
                            <w:r w:rsidR="00FF05F4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FF05F4" w:rsidRPr="00FF05F4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95</w:t>
                            </w:r>
                            <w:r w:rsidR="00FF05F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 chemin des </w:t>
                            </w:r>
                            <w:r w:rsidR="00866216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F</w:t>
                            </w:r>
                            <w:r w:rsidR="00FF05F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ourrières</w:t>
                            </w:r>
                            <w:r w:rsidR="00970580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1123D9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seront concernés par le</w:t>
                            </w:r>
                            <w:r w:rsidR="00F010D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 renouvellement de leur branchement</w:t>
                            </w:r>
                            <w:r w:rsidR="00F60E11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.</w:t>
                            </w:r>
                            <w:r w:rsidR="00F010D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FF05F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Ces travaux seront réalisés aux frais de la Régie. </w:t>
                            </w:r>
                            <w:r w:rsidR="001123D9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Des</w:t>
                            </w:r>
                            <w:r w:rsidR="00F010D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 coupure</w:t>
                            </w:r>
                            <w:r w:rsidR="001123D9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="00F010D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1123D9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ponctuelles </w:t>
                            </w:r>
                            <w:r w:rsidR="00F010D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d’approvisionnement </w:t>
                            </w:r>
                            <w:r w:rsidR="001123D9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en eau de ces </w:t>
                            </w:r>
                            <w:r w:rsidR="00FF05F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habitations</w:t>
                            </w:r>
                            <w:r w:rsidR="001123D9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 sont à prévoir</w:t>
                            </w:r>
                            <w:r w:rsidR="00F010D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.</w:t>
                            </w:r>
                          </w:p>
                          <w:p w14:paraId="3B2B2B0B" w14:textId="77777777" w:rsidR="005F2CA9" w:rsidRPr="00235BF4" w:rsidRDefault="005F2CA9" w:rsidP="00B55864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after="0"/>
                              <w:ind w:left="215" w:hanging="357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235BF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LA FIN DU CHANTIER</w:t>
                            </w:r>
                          </w:p>
                          <w:p w14:paraId="021F22F6" w14:textId="57F66D29" w:rsidR="00CB514C" w:rsidRPr="00CB514C" w:rsidRDefault="0041514B" w:rsidP="00B55864">
                            <w:pPr>
                              <w:spacing w:after="60"/>
                              <w:ind w:left="-142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La fin de l’opération </w:t>
                            </w:r>
                            <w:r w:rsidR="003E038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sur </w:t>
                            </w:r>
                            <w:r w:rsidR="00FF05F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les rues concernées</w:t>
                            </w:r>
                            <w:r w:rsidR="003E038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240CF5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est prévue </w:t>
                            </w:r>
                            <w:r w:rsidR="0028120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pour le</w:t>
                            </w:r>
                            <w:r w:rsidR="000B2F3D" w:rsidRPr="00866216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4C1D0D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9 août</w:t>
                            </w:r>
                            <w:r w:rsidR="000B2F3D" w:rsidRPr="00866216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 202</w:t>
                            </w:r>
                            <w:r w:rsidR="00FF05F4" w:rsidRPr="00866216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4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,</w:t>
                            </w:r>
                            <w:r w:rsidR="00CB514C" w:rsidRPr="00CB514C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 le chantier sera </w:t>
                            </w:r>
                            <w:r w:rsidR="000B2F3D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alors</w:t>
                            </w:r>
                            <w:r w:rsidR="00CB514C" w:rsidRPr="00CB514C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 replié et la circulation normale rétablie.</w:t>
                            </w:r>
                          </w:p>
                          <w:p w14:paraId="7F8CE24C" w14:textId="77777777" w:rsidR="000B2F3D" w:rsidRDefault="000B2F3D" w:rsidP="00BF0845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before="240" w:after="0"/>
                              <w:ind w:left="215" w:hanging="357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DEVIATION DE </w:t>
                            </w:r>
                            <w:r w:rsidR="0090238C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LA CIRCULATION</w:t>
                            </w:r>
                          </w:p>
                          <w:p w14:paraId="5AD280E3" w14:textId="465CE7B7" w:rsidR="001123D9" w:rsidRDefault="0090238C" w:rsidP="00BF0845">
                            <w:pPr>
                              <w:spacing w:before="120" w:after="0"/>
                              <w:ind w:left="-142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Pendant toute la </w:t>
                            </w:r>
                            <w:r w:rsidR="00240CF5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durée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 d</w:t>
                            </w:r>
                            <w:r w:rsidR="00240CF5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 chantier, la circulation </w:t>
                            </w:r>
                            <w:r w:rsidR="00D96A7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sera </w:t>
                            </w:r>
                            <w:r w:rsidR="003E038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mise en alternat</w:t>
                            </w:r>
                            <w:r w:rsidR="00D96A74" w:rsidRPr="00670FB6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3855F9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sur la zone de </w:t>
                            </w:r>
                            <w:r w:rsidR="00240CF5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travaux</w:t>
                            </w:r>
                            <w:r w:rsidR="0028120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,</w:t>
                            </w:r>
                            <w:r w:rsidR="003855F9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 en fonction de </w:t>
                            </w:r>
                            <w:r w:rsidR="00240CF5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l’</w:t>
                            </w:r>
                            <w:r w:rsidR="003855F9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avancement</w:t>
                            </w:r>
                            <w:r w:rsidR="00240CF5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 du chantier</w:t>
                            </w:r>
                            <w:r w:rsidR="00D96A7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. </w:t>
                            </w:r>
                            <w:r w:rsidR="001123D9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Une information de circulation difficile sera mise en place de part et d’autre</w:t>
                            </w:r>
                            <w:r w:rsidR="00BF0845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, afin d’</w:t>
                            </w:r>
                            <w:r w:rsidR="001123D9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inciter les automobilistes à </w:t>
                            </w:r>
                            <w:r w:rsidR="00BF0845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éviter le chantier.</w:t>
                            </w:r>
                          </w:p>
                          <w:p w14:paraId="58A75802" w14:textId="58D3165F" w:rsidR="001123D9" w:rsidRDefault="001123D9" w:rsidP="001123D9">
                            <w:pPr>
                              <w:spacing w:before="120" w:after="60"/>
                              <w:ind w:left="-142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B514C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Nous vous prions, par avance, de </w:t>
                            </w:r>
                            <w:r w:rsidR="0028120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 xml:space="preserve">bien vouloir </w:t>
                            </w:r>
                            <w:r w:rsidRPr="00CB514C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>nous excuser pour la gêne occasionnée.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2627403B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left:0;text-align:left;margin-left:187.95pt;margin-top:116.95pt;width:358pt;height:505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" filled="f" stroked="f">
                <v:textbox>
                  <w:txbxContent>
                    <w:p w14:paraId="49BF3D7F" w14:textId="77777777" w:rsidR="00CB514C" w:rsidRPr="00053391" w:rsidRDefault="00355C2D" w:rsidP="00B65C7C">
                      <w:pPr>
                        <w:spacing w:before="120" w:after="60"/>
                        <w:ind w:left="-142"/>
                        <w:jc w:val="center"/>
                        <w:rPr>
                          <w:rStyle w:val="Accentuation"/>
                          <w:b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Style w:val="Accentuation"/>
                          <w:b/>
                          <w:sz w:val="24"/>
                          <w:szCs w:val="24"/>
                          <w:lang w:val="fr-FR"/>
                        </w:rPr>
                        <w:t>TRAVAUX DE RENOUVELLEMENT DU RESEAU D’EAU POTABLE</w:t>
                      </w:r>
                    </w:p>
                    <w:p w14:paraId="48A6FCD0" w14:textId="5968821D" w:rsidR="00CB514C" w:rsidRPr="00053391" w:rsidRDefault="00355C2D" w:rsidP="00B65C7C">
                      <w:pPr>
                        <w:spacing w:after="120"/>
                        <w:ind w:left="-142"/>
                        <w:jc w:val="center"/>
                        <w:rPr>
                          <w:rStyle w:val="Accentuation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Style w:val="Accentuation"/>
                          <w:sz w:val="24"/>
                          <w:szCs w:val="24"/>
                          <w:lang w:val="fr-FR"/>
                        </w:rPr>
                        <w:t>Ru</w:t>
                      </w:r>
                      <w:r w:rsidR="00AB46A8">
                        <w:rPr>
                          <w:rStyle w:val="Accentuation"/>
                          <w:sz w:val="24"/>
                          <w:szCs w:val="24"/>
                          <w:lang w:val="fr-FR"/>
                        </w:rPr>
                        <w:t xml:space="preserve">e </w:t>
                      </w:r>
                      <w:r w:rsidR="001F76F9">
                        <w:rPr>
                          <w:rStyle w:val="Accentuation"/>
                          <w:sz w:val="24"/>
                          <w:szCs w:val="24"/>
                          <w:lang w:val="fr-FR"/>
                        </w:rPr>
                        <w:t xml:space="preserve">de Verdun et chemin des </w:t>
                      </w:r>
                      <w:r w:rsidR="00866216">
                        <w:rPr>
                          <w:rStyle w:val="Accentuation"/>
                          <w:sz w:val="24"/>
                          <w:szCs w:val="24"/>
                          <w:lang w:val="fr-FR"/>
                        </w:rPr>
                        <w:t>F</w:t>
                      </w:r>
                      <w:r w:rsidR="001F76F9">
                        <w:rPr>
                          <w:rStyle w:val="Accentuation"/>
                          <w:sz w:val="24"/>
                          <w:szCs w:val="24"/>
                          <w:lang w:val="fr-FR"/>
                        </w:rPr>
                        <w:t>ourrières</w:t>
                      </w:r>
                      <w:r w:rsidR="007F502D">
                        <w:rPr>
                          <w:rStyle w:val="Accentuation"/>
                          <w:sz w:val="24"/>
                          <w:szCs w:val="24"/>
                          <w:lang w:val="fr-FR"/>
                        </w:rPr>
                        <w:t xml:space="preserve"> à </w:t>
                      </w:r>
                      <w:r w:rsidR="001F76F9">
                        <w:rPr>
                          <w:rStyle w:val="Accentuation"/>
                          <w:sz w:val="24"/>
                          <w:szCs w:val="24"/>
                          <w:lang w:val="fr-FR"/>
                        </w:rPr>
                        <w:t>Châtel-Saint-Germain</w:t>
                      </w:r>
                    </w:p>
                    <w:p w14:paraId="493DA2EF" w14:textId="77777777" w:rsidR="0092777B" w:rsidRPr="0090238C" w:rsidRDefault="0092777B" w:rsidP="0092777B">
                      <w:pPr>
                        <w:spacing w:after="0"/>
                        <w:ind w:left="-142"/>
                        <w:jc w:val="both"/>
                        <w:rPr>
                          <w:rFonts w:ascii="Trebuchet MS" w:hAnsi="Trebuchet MS"/>
                          <w:iCs/>
                          <w:sz w:val="16"/>
                          <w:szCs w:val="16"/>
                          <w:lang w:val="fr-FR"/>
                        </w:rPr>
                      </w:pPr>
                    </w:p>
                    <w:p w14:paraId="5CA08FD3" w14:textId="0C1326AB" w:rsidR="00A90A19" w:rsidRPr="00CB514C" w:rsidRDefault="00C754CA" w:rsidP="00B55864">
                      <w:pPr>
                        <w:ind w:left="-142"/>
                        <w:jc w:val="both"/>
                        <w:rPr>
                          <w:rFonts w:ascii="Trebuchet MS" w:hAnsi="Trebuchet MS"/>
                          <w:iCs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Trebuchet MS" w:hAnsi="Trebuchet MS"/>
                          <w:iCs/>
                          <w:sz w:val="20"/>
                          <w:szCs w:val="20"/>
                          <w:lang w:val="fr-FR"/>
                        </w:rPr>
                        <w:t>Dans le cadre de l’amélioration du service de distribution d’eau potable</w:t>
                      </w:r>
                      <w:r w:rsidR="00941AE1">
                        <w:rPr>
                          <w:rFonts w:ascii="Trebuchet MS" w:hAnsi="Trebuchet MS"/>
                          <w:iCs/>
                          <w:sz w:val="20"/>
                          <w:szCs w:val="20"/>
                          <w:lang w:val="fr-FR"/>
                        </w:rPr>
                        <w:t>,</w:t>
                      </w:r>
                      <w:r>
                        <w:rPr>
                          <w:rFonts w:ascii="Trebuchet MS" w:hAnsi="Trebuchet MS"/>
                          <w:iCs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A90A19" w:rsidRPr="00CB514C">
                        <w:rPr>
                          <w:rFonts w:ascii="Trebuchet MS" w:hAnsi="Trebuchet MS"/>
                          <w:iCs/>
                          <w:sz w:val="20"/>
                          <w:szCs w:val="20"/>
                          <w:lang w:val="fr-FR"/>
                        </w:rPr>
                        <w:t xml:space="preserve">l’entreprise </w:t>
                      </w:r>
                      <w:r w:rsidR="007814CC">
                        <w:rPr>
                          <w:rFonts w:ascii="Trebuchet MS" w:hAnsi="Trebuchet MS"/>
                          <w:iCs/>
                          <w:sz w:val="20"/>
                          <w:szCs w:val="20"/>
                          <w:lang w:val="fr-FR"/>
                        </w:rPr>
                        <w:t>COLAS</w:t>
                      </w:r>
                      <w:r w:rsidR="00A90A19" w:rsidRPr="00CB514C">
                        <w:rPr>
                          <w:rFonts w:ascii="Trebuchet MS" w:hAnsi="Trebuchet MS"/>
                          <w:iCs/>
                          <w:sz w:val="20"/>
                          <w:szCs w:val="20"/>
                          <w:lang w:val="fr-FR"/>
                        </w:rPr>
                        <w:t xml:space="preserve"> réalisera,</w:t>
                      </w:r>
                      <w:r>
                        <w:rPr>
                          <w:rFonts w:ascii="Trebuchet MS" w:hAnsi="Trebuchet MS"/>
                          <w:iCs/>
                          <w:sz w:val="20"/>
                          <w:szCs w:val="20"/>
                          <w:lang w:val="fr-FR"/>
                        </w:rPr>
                        <w:t xml:space="preserve"> p</w:t>
                      </w:r>
                      <w:r w:rsidRPr="00CB514C">
                        <w:rPr>
                          <w:rFonts w:ascii="Trebuchet MS" w:hAnsi="Trebuchet MS"/>
                          <w:iCs/>
                          <w:sz w:val="20"/>
                          <w:szCs w:val="20"/>
                          <w:lang w:val="fr-FR"/>
                        </w:rPr>
                        <w:t xml:space="preserve">our le compte de la Régie de l’eau de </w:t>
                      </w:r>
                      <w:r w:rsidR="001123D9">
                        <w:rPr>
                          <w:rFonts w:ascii="Trebuchet MS" w:hAnsi="Trebuchet MS"/>
                          <w:iCs/>
                          <w:sz w:val="20"/>
                          <w:szCs w:val="20"/>
                          <w:lang w:val="fr-FR"/>
                        </w:rPr>
                        <w:t>l’Euromé</w:t>
                      </w:r>
                      <w:r w:rsidRPr="00CB514C">
                        <w:rPr>
                          <w:rFonts w:ascii="Trebuchet MS" w:hAnsi="Trebuchet MS"/>
                          <w:iCs/>
                          <w:sz w:val="20"/>
                          <w:szCs w:val="20"/>
                          <w:lang w:val="fr-FR"/>
                        </w:rPr>
                        <w:t>tropole</w:t>
                      </w:r>
                      <w:r w:rsidR="001123D9">
                        <w:rPr>
                          <w:rFonts w:ascii="Trebuchet MS" w:hAnsi="Trebuchet MS"/>
                          <w:iCs/>
                          <w:sz w:val="20"/>
                          <w:szCs w:val="20"/>
                          <w:lang w:val="fr-FR"/>
                        </w:rPr>
                        <w:t xml:space="preserve"> de Metz</w:t>
                      </w:r>
                      <w:r w:rsidRPr="00CB514C">
                        <w:rPr>
                          <w:rFonts w:ascii="Trebuchet MS" w:hAnsi="Trebuchet MS"/>
                          <w:iCs/>
                          <w:sz w:val="20"/>
                          <w:szCs w:val="20"/>
                          <w:lang w:val="fr-FR"/>
                        </w:rPr>
                        <w:t>,</w:t>
                      </w:r>
                      <w:r w:rsidR="00A90A19" w:rsidRPr="00CB514C">
                        <w:rPr>
                          <w:rFonts w:ascii="Trebuchet MS" w:hAnsi="Trebuchet MS"/>
                          <w:iCs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A90A19" w:rsidRPr="00B65C7C">
                        <w:rPr>
                          <w:rFonts w:ascii="Trebuchet MS" w:hAnsi="Trebuchet MS"/>
                          <w:b/>
                          <w:iCs/>
                          <w:sz w:val="20"/>
                          <w:szCs w:val="20"/>
                          <w:u w:val="single"/>
                          <w:lang w:val="fr-FR"/>
                        </w:rPr>
                        <w:t xml:space="preserve">à </w:t>
                      </w:r>
                      <w:r w:rsidR="00A90A19" w:rsidRPr="00281204">
                        <w:rPr>
                          <w:rFonts w:ascii="Trebuchet MS" w:hAnsi="Trebuchet MS"/>
                          <w:b/>
                          <w:iCs/>
                          <w:sz w:val="20"/>
                          <w:szCs w:val="20"/>
                          <w:u w:val="single"/>
                          <w:lang w:val="fr-FR"/>
                        </w:rPr>
                        <w:t xml:space="preserve">compter du </w:t>
                      </w:r>
                      <w:r w:rsidR="004C1D0D">
                        <w:rPr>
                          <w:rFonts w:ascii="Trebuchet MS" w:hAnsi="Trebuchet MS"/>
                          <w:b/>
                          <w:iCs/>
                          <w:sz w:val="20"/>
                          <w:szCs w:val="20"/>
                          <w:u w:val="single"/>
                          <w:lang w:val="fr-FR"/>
                        </w:rPr>
                        <w:t>8 avril</w:t>
                      </w:r>
                      <w:r w:rsidR="00B65C7C" w:rsidRPr="00281204">
                        <w:rPr>
                          <w:rFonts w:ascii="Trebuchet MS" w:hAnsi="Trebuchet MS"/>
                          <w:b/>
                          <w:iCs/>
                          <w:sz w:val="20"/>
                          <w:szCs w:val="20"/>
                          <w:u w:val="single"/>
                          <w:lang w:val="fr-FR"/>
                        </w:rPr>
                        <w:t xml:space="preserve"> 202</w:t>
                      </w:r>
                      <w:r w:rsidR="007814CC" w:rsidRPr="00281204">
                        <w:rPr>
                          <w:rFonts w:ascii="Trebuchet MS" w:hAnsi="Trebuchet MS"/>
                          <w:b/>
                          <w:iCs/>
                          <w:sz w:val="20"/>
                          <w:szCs w:val="20"/>
                          <w:u w:val="single"/>
                          <w:lang w:val="fr-FR"/>
                        </w:rPr>
                        <w:t>4</w:t>
                      </w:r>
                      <w:r w:rsidR="001123D9">
                        <w:rPr>
                          <w:rFonts w:ascii="Trebuchet MS" w:hAnsi="Trebuchet MS"/>
                          <w:iCs/>
                          <w:sz w:val="20"/>
                          <w:szCs w:val="20"/>
                          <w:lang w:val="fr-FR"/>
                        </w:rPr>
                        <w:t>, d</w:t>
                      </w:r>
                      <w:r w:rsidR="00A90A19" w:rsidRPr="00CB514C">
                        <w:rPr>
                          <w:rFonts w:ascii="Trebuchet MS" w:hAnsi="Trebuchet MS"/>
                          <w:iCs/>
                          <w:sz w:val="20"/>
                          <w:szCs w:val="20"/>
                          <w:lang w:val="fr-FR"/>
                        </w:rPr>
                        <w:t xml:space="preserve">es travaux de renouvellement </w:t>
                      </w:r>
                      <w:r w:rsidR="001123D9">
                        <w:rPr>
                          <w:rFonts w:ascii="Trebuchet MS" w:hAnsi="Trebuchet MS"/>
                          <w:iCs/>
                          <w:sz w:val="20"/>
                          <w:szCs w:val="20"/>
                          <w:lang w:val="fr-FR"/>
                        </w:rPr>
                        <w:t>sur le</w:t>
                      </w:r>
                      <w:r w:rsidR="00A90A19" w:rsidRPr="00CB514C">
                        <w:rPr>
                          <w:rFonts w:ascii="Trebuchet MS" w:hAnsi="Trebuchet MS"/>
                          <w:iCs/>
                          <w:sz w:val="20"/>
                          <w:szCs w:val="20"/>
                          <w:lang w:val="fr-FR"/>
                        </w:rPr>
                        <w:t xml:space="preserve"> réseau </w:t>
                      </w:r>
                      <w:r w:rsidR="00281204">
                        <w:rPr>
                          <w:rFonts w:ascii="Trebuchet MS" w:hAnsi="Trebuchet MS"/>
                          <w:iCs/>
                          <w:sz w:val="20"/>
                          <w:szCs w:val="20"/>
                          <w:lang w:val="fr-FR"/>
                        </w:rPr>
                        <w:t xml:space="preserve">principal </w:t>
                      </w:r>
                      <w:r w:rsidR="00A90A19" w:rsidRPr="00CB514C">
                        <w:rPr>
                          <w:rFonts w:ascii="Trebuchet MS" w:hAnsi="Trebuchet MS"/>
                          <w:iCs/>
                          <w:sz w:val="20"/>
                          <w:szCs w:val="20"/>
                          <w:lang w:val="fr-FR"/>
                        </w:rPr>
                        <w:t xml:space="preserve">d’eau potable </w:t>
                      </w:r>
                      <w:r w:rsidR="001123D9">
                        <w:rPr>
                          <w:rFonts w:ascii="Trebuchet MS" w:hAnsi="Trebuchet MS"/>
                          <w:iCs/>
                          <w:sz w:val="20"/>
                          <w:szCs w:val="20"/>
                          <w:lang w:val="fr-FR"/>
                        </w:rPr>
                        <w:t xml:space="preserve">situé dans </w:t>
                      </w:r>
                      <w:r w:rsidR="00A90A19" w:rsidRPr="00CB514C">
                        <w:rPr>
                          <w:rFonts w:ascii="Trebuchet MS" w:hAnsi="Trebuchet MS"/>
                          <w:iCs/>
                          <w:sz w:val="20"/>
                          <w:szCs w:val="20"/>
                          <w:lang w:val="fr-FR"/>
                        </w:rPr>
                        <w:t>votre rue.</w:t>
                      </w:r>
                      <w:r w:rsidR="00192A8D">
                        <w:rPr>
                          <w:rFonts w:ascii="Trebuchet MS" w:hAnsi="Trebuchet MS"/>
                          <w:iCs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204620" w:rsidRPr="00CB514C">
                        <w:rPr>
                          <w:rFonts w:ascii="Trebuchet MS" w:hAnsi="Trebuchet MS"/>
                          <w:iCs/>
                          <w:sz w:val="20"/>
                          <w:szCs w:val="20"/>
                          <w:lang w:val="fr-FR"/>
                        </w:rPr>
                        <w:t>La d</w:t>
                      </w:r>
                      <w:r w:rsidR="00B65C7C">
                        <w:rPr>
                          <w:rFonts w:ascii="Trebuchet MS" w:hAnsi="Trebuchet MS"/>
                          <w:iCs/>
                          <w:sz w:val="20"/>
                          <w:szCs w:val="20"/>
                          <w:lang w:val="fr-FR"/>
                        </w:rPr>
                        <w:t xml:space="preserve">urée des travaux est estimée à </w:t>
                      </w:r>
                      <w:r w:rsidR="007814CC">
                        <w:rPr>
                          <w:rFonts w:ascii="Trebuchet MS" w:hAnsi="Trebuchet MS"/>
                          <w:iCs/>
                          <w:sz w:val="20"/>
                          <w:szCs w:val="20"/>
                          <w:lang w:val="fr-FR"/>
                        </w:rPr>
                        <w:t>1</w:t>
                      </w:r>
                      <w:r w:rsidR="00192A8D">
                        <w:rPr>
                          <w:rFonts w:ascii="Trebuchet MS" w:hAnsi="Trebuchet MS"/>
                          <w:iCs/>
                          <w:sz w:val="20"/>
                          <w:szCs w:val="20"/>
                          <w:lang w:val="fr-FR"/>
                        </w:rPr>
                        <w:t xml:space="preserve">8 </w:t>
                      </w:r>
                      <w:r w:rsidR="00204620" w:rsidRPr="00CB514C">
                        <w:rPr>
                          <w:rFonts w:ascii="Trebuchet MS" w:hAnsi="Trebuchet MS"/>
                          <w:iCs/>
                          <w:sz w:val="20"/>
                          <w:szCs w:val="20"/>
                          <w:lang w:val="fr-FR"/>
                        </w:rPr>
                        <w:t xml:space="preserve">semaines, selon </w:t>
                      </w:r>
                      <w:r w:rsidR="00305B91">
                        <w:rPr>
                          <w:rFonts w:ascii="Trebuchet MS" w:hAnsi="Trebuchet MS"/>
                          <w:iCs/>
                          <w:sz w:val="20"/>
                          <w:szCs w:val="20"/>
                          <w:lang w:val="fr-FR"/>
                        </w:rPr>
                        <w:t>les étapes suivantes</w:t>
                      </w:r>
                      <w:r w:rsidR="00204620" w:rsidRPr="00CB514C">
                        <w:rPr>
                          <w:rFonts w:ascii="Trebuchet MS" w:hAnsi="Trebuchet MS"/>
                          <w:iCs/>
                          <w:sz w:val="20"/>
                          <w:szCs w:val="20"/>
                          <w:lang w:val="fr-FR"/>
                        </w:rPr>
                        <w:t xml:space="preserve"> :</w:t>
                      </w:r>
                    </w:p>
                    <w:p w14:paraId="16BA8C2A" w14:textId="77777777" w:rsidR="00A90A19" w:rsidRPr="00235BF4" w:rsidRDefault="00A90A19" w:rsidP="00B55864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after="0"/>
                        <w:ind w:left="215" w:hanging="357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</w:pPr>
                      <w:r w:rsidRPr="00235BF4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LA PREPARATION DU CHANTIER</w:t>
                      </w:r>
                    </w:p>
                    <w:p w14:paraId="0D9FDA10" w14:textId="717814ED" w:rsidR="00A90A19" w:rsidRPr="00CB514C" w:rsidRDefault="005F2CA9" w:rsidP="00A90A19">
                      <w:pPr>
                        <w:ind w:left="-142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</w:pPr>
                      <w:r w:rsidRPr="00CB514C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En anticipation du </w:t>
                      </w:r>
                      <w:r w:rsidR="003855F9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démarrage effectif des travaux, </w:t>
                      </w:r>
                      <w:r w:rsidR="00717954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il s’agit</w:t>
                      </w:r>
                      <w:r w:rsidRPr="00CB514C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 de faire des sondages de reconnaissance des réseaux actuellement en place, d’implanter la signalisation temporaire et les installations de chantier. Un constat d’huissier sera également établi.</w:t>
                      </w:r>
                      <w:r w:rsidR="00B65C7C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 Ces opération</w:t>
                      </w:r>
                      <w:r w:rsidR="006B1575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s</w:t>
                      </w:r>
                      <w:r w:rsidR="008103FE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 préalables</w:t>
                      </w:r>
                      <w:r w:rsidR="00B65C7C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1123D9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débuteront </w:t>
                      </w:r>
                      <w:r w:rsidR="003855F9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le </w:t>
                      </w:r>
                      <w:r w:rsidR="007814CC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18</w:t>
                      </w:r>
                      <w:r w:rsidR="003855F9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7814CC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mars</w:t>
                      </w:r>
                      <w:r w:rsidR="00B65C7C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.</w:t>
                      </w:r>
                    </w:p>
                    <w:p w14:paraId="487D5122" w14:textId="77777777" w:rsidR="00A90A19" w:rsidRPr="00235BF4" w:rsidRDefault="00A90A19" w:rsidP="00B55864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after="0"/>
                        <w:ind w:left="215" w:hanging="357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</w:pPr>
                      <w:r w:rsidRPr="00235BF4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LES TRAVAUX SUR LA CONDUITE </w:t>
                      </w:r>
                      <w:r w:rsidR="001123D9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D’EAU POTABLE</w:t>
                      </w:r>
                    </w:p>
                    <w:p w14:paraId="0A9E5D79" w14:textId="7E8B8DA4" w:rsidR="000977D3" w:rsidRDefault="00CB514C" w:rsidP="000977D3">
                      <w:pPr>
                        <w:ind w:left="-142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</w:pPr>
                      <w:r w:rsidRPr="00CB514C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La tranchée </w:t>
                      </w:r>
                      <w:r w:rsidR="002437DA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et l’implantation de la nouvelle canalisation d’eau potable </w:t>
                      </w:r>
                      <w:r w:rsidRPr="00CB514C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ser</w:t>
                      </w:r>
                      <w:r w:rsidR="002437DA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ont réalisées </w:t>
                      </w:r>
                      <w:r w:rsidR="000B2F3D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en </w:t>
                      </w:r>
                      <w:r w:rsidR="006D0ED4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plusieurs</w:t>
                      </w:r>
                      <w:r w:rsidR="000B2F3D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F60E11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phases :</w:t>
                      </w:r>
                      <w:r w:rsidR="009402CC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0B2F3D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du </w:t>
                      </w:r>
                      <w:r w:rsidR="004C1D0D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fr-FR"/>
                        </w:rPr>
                        <w:t>8 avril</w:t>
                      </w:r>
                      <w:r w:rsidR="00866216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F60E11" w:rsidRPr="00F60E11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au </w:t>
                      </w:r>
                      <w:r w:rsidR="004C1D0D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fr-FR"/>
                        </w:rPr>
                        <w:t>21</w:t>
                      </w:r>
                      <w:r w:rsidR="00192A8D" w:rsidRPr="00192A8D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E77AEC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fr-FR"/>
                        </w:rPr>
                        <w:t>juin</w:t>
                      </w:r>
                      <w:r w:rsidR="00192A8D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, la </w:t>
                      </w:r>
                      <w:r w:rsidR="00E77AEC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COLAS</w:t>
                      </w:r>
                      <w:r w:rsidR="00192A8D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1123D9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interviendra</w:t>
                      </w:r>
                      <w:r w:rsidR="00192A8D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 dans la rue </w:t>
                      </w:r>
                      <w:r w:rsidR="00E77AEC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de Verdun</w:t>
                      </w:r>
                      <w:r w:rsidR="001123D9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, entre </w:t>
                      </w:r>
                      <w:r w:rsidR="00E77AEC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le </w:t>
                      </w:r>
                      <w:r w:rsidR="00866216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n°</w:t>
                      </w:r>
                      <w:r w:rsidR="00E77AEC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112 et le </w:t>
                      </w:r>
                      <w:r w:rsidR="00866216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n°</w:t>
                      </w:r>
                      <w:r w:rsidR="00E77AEC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124 y compris le carrefour du calvaire avec le Square du Saulcy</w:t>
                      </w:r>
                      <w:r w:rsidR="00192A8D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.</w:t>
                      </w:r>
                      <w:r w:rsidR="00F60E11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FF05F4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Et</w:t>
                      </w:r>
                      <w:r w:rsidR="001123D9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,</w:t>
                      </w:r>
                      <w:r w:rsidR="00192A8D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1123D9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à partir du </w:t>
                      </w:r>
                      <w:r w:rsidR="004C1D0D" w:rsidRPr="004C1D0D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  <w:lang w:val="fr-FR"/>
                        </w:rPr>
                        <w:t>1</w:t>
                      </w:r>
                      <w:r w:rsidR="004C1D0D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  <w:lang w:val="fr-FR"/>
                        </w:rPr>
                        <w:t>0 juin</w:t>
                      </w:r>
                      <w:r w:rsidR="001123D9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 202</w:t>
                      </w:r>
                      <w:r w:rsidR="00FF05F4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4</w:t>
                      </w:r>
                      <w:r w:rsidR="001123D9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, </w:t>
                      </w:r>
                      <w:r w:rsidR="00192A8D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ces travaux se poursuivront </w:t>
                      </w:r>
                      <w:r w:rsidR="00FF05F4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chemin des </w:t>
                      </w:r>
                      <w:r w:rsidR="00866216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F</w:t>
                      </w:r>
                      <w:r w:rsidR="00FF05F4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ourrières</w:t>
                      </w:r>
                      <w:r w:rsidR="00192A8D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.</w:t>
                      </w:r>
                      <w:r w:rsidR="000B2F3D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240CF5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Aucune coupure d’eau générale n’est prévue pendant ces phases de chantier.</w:t>
                      </w:r>
                    </w:p>
                    <w:p w14:paraId="78748F72" w14:textId="77777777" w:rsidR="00A90A19" w:rsidRPr="00235BF4" w:rsidRDefault="00A90A19" w:rsidP="00B55864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after="0"/>
                        <w:ind w:left="215" w:hanging="357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</w:pPr>
                      <w:r w:rsidRPr="00235BF4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LES TRAVAUX SUR LES BRANCHEMENTS</w:t>
                      </w:r>
                    </w:p>
                    <w:p w14:paraId="2AAFF3DD" w14:textId="7E7681C6" w:rsidR="005F2CA9" w:rsidRPr="00CB514C" w:rsidRDefault="00EA0921" w:rsidP="00CB514C">
                      <w:pPr>
                        <w:ind w:left="-142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Seul</w:t>
                      </w:r>
                      <w:r w:rsidR="00F010D7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s les numéros </w:t>
                      </w:r>
                      <w:r w:rsidR="00FF05F4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fr-FR"/>
                        </w:rPr>
                        <w:t xml:space="preserve">112 </w:t>
                      </w:r>
                      <w:r w:rsidR="00FF05F4" w:rsidRPr="00FF05F4">
                        <w:rPr>
                          <w:rFonts w:asciiTheme="majorHAnsi" w:hAnsiTheme="majorHAnsi"/>
                          <w:bCs/>
                          <w:sz w:val="20"/>
                          <w:szCs w:val="20"/>
                          <w:lang w:val="fr-FR"/>
                        </w:rPr>
                        <w:t>rue de Verdun et</w:t>
                      </w:r>
                      <w:r w:rsidR="00FF05F4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FF05F4" w:rsidRPr="00FF05F4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  <w:lang w:val="fr-FR"/>
                        </w:rPr>
                        <w:t>95</w:t>
                      </w:r>
                      <w:r w:rsidR="00FF05F4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 chemin des </w:t>
                      </w:r>
                      <w:r w:rsidR="00866216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F</w:t>
                      </w:r>
                      <w:r w:rsidR="00FF05F4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ourrières</w:t>
                      </w:r>
                      <w:r w:rsidR="00970580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1123D9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seront concernés par le</w:t>
                      </w:r>
                      <w:r w:rsidR="00F010D7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 renouvellement de leur branchement</w:t>
                      </w:r>
                      <w:r w:rsidR="00F60E11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.</w:t>
                      </w:r>
                      <w:r w:rsidR="00F010D7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FF05F4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Ces travaux seront réalisés aux frais de la Régie. </w:t>
                      </w:r>
                      <w:r w:rsidR="001123D9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Des</w:t>
                      </w:r>
                      <w:r w:rsidR="00F010D7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 coupure</w:t>
                      </w:r>
                      <w:r w:rsidR="001123D9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s</w:t>
                      </w:r>
                      <w:r w:rsidR="00F010D7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1123D9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ponctuelles </w:t>
                      </w:r>
                      <w:r w:rsidR="00F010D7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d’approvisionnement </w:t>
                      </w:r>
                      <w:r w:rsidR="001123D9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en eau de ces </w:t>
                      </w:r>
                      <w:r w:rsidR="00FF05F4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habitations</w:t>
                      </w:r>
                      <w:r w:rsidR="001123D9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 sont à prévoir</w:t>
                      </w:r>
                      <w:r w:rsidR="00F010D7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.</w:t>
                      </w:r>
                    </w:p>
                    <w:p w14:paraId="3B2B2B0B" w14:textId="77777777" w:rsidR="005F2CA9" w:rsidRPr="00235BF4" w:rsidRDefault="005F2CA9" w:rsidP="00B55864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after="0"/>
                        <w:ind w:left="215" w:hanging="357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</w:pPr>
                      <w:r w:rsidRPr="00235BF4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LA FIN DU CHANTIER</w:t>
                      </w:r>
                    </w:p>
                    <w:p w14:paraId="021F22F6" w14:textId="57F66D29" w:rsidR="00CB514C" w:rsidRPr="00CB514C" w:rsidRDefault="0041514B" w:rsidP="00B55864">
                      <w:pPr>
                        <w:spacing w:after="60"/>
                        <w:ind w:left="-142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La fin de l’opération </w:t>
                      </w:r>
                      <w:r w:rsidR="003E0384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sur </w:t>
                      </w:r>
                      <w:r w:rsidR="00FF05F4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les rues concernées</w:t>
                      </w:r>
                      <w:r w:rsidR="003E0384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240CF5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est prévue </w:t>
                      </w:r>
                      <w:r w:rsidR="00281204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pour le</w:t>
                      </w:r>
                      <w:r w:rsidR="000B2F3D" w:rsidRPr="00866216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4C1D0D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  <w:lang w:val="fr-FR"/>
                        </w:rPr>
                        <w:t>9 août</w:t>
                      </w:r>
                      <w:r w:rsidR="000B2F3D" w:rsidRPr="00866216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  <w:lang w:val="fr-FR"/>
                        </w:rPr>
                        <w:t xml:space="preserve"> 202</w:t>
                      </w:r>
                      <w:r w:rsidR="00FF05F4" w:rsidRPr="00866216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  <w:lang w:val="fr-FR"/>
                        </w:rPr>
                        <w:t>4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,</w:t>
                      </w:r>
                      <w:r w:rsidR="00CB514C" w:rsidRPr="00CB514C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 le chantier sera </w:t>
                      </w:r>
                      <w:r w:rsidR="000B2F3D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alors</w:t>
                      </w:r>
                      <w:r w:rsidR="00CB514C" w:rsidRPr="00CB514C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 replié et la circulation normale rétablie.</w:t>
                      </w:r>
                    </w:p>
                    <w:p w14:paraId="7F8CE24C" w14:textId="77777777" w:rsidR="000B2F3D" w:rsidRDefault="000B2F3D" w:rsidP="00BF0845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before="240" w:after="0"/>
                        <w:ind w:left="215" w:hanging="357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DEVIATION DE </w:t>
                      </w:r>
                      <w:r w:rsidR="0090238C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LA CIRCULATION</w:t>
                      </w:r>
                    </w:p>
                    <w:p w14:paraId="5AD280E3" w14:textId="465CE7B7" w:rsidR="001123D9" w:rsidRDefault="0090238C" w:rsidP="00BF0845">
                      <w:pPr>
                        <w:spacing w:before="120" w:after="0"/>
                        <w:ind w:left="-142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Pendant toute la </w:t>
                      </w:r>
                      <w:r w:rsidR="00240CF5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durée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 d</w:t>
                      </w:r>
                      <w:r w:rsidR="00240CF5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u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 chantier, la circulation </w:t>
                      </w:r>
                      <w:r w:rsidR="00D96A74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sera </w:t>
                      </w:r>
                      <w:r w:rsidR="003E0384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mise en alternat</w:t>
                      </w:r>
                      <w:r w:rsidR="00D96A74" w:rsidRPr="00670FB6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3855F9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sur la zone de </w:t>
                      </w:r>
                      <w:r w:rsidR="00240CF5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travaux</w:t>
                      </w:r>
                      <w:r w:rsidR="00281204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,</w:t>
                      </w:r>
                      <w:r w:rsidR="003855F9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 en fonction de </w:t>
                      </w:r>
                      <w:r w:rsidR="00240CF5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l’</w:t>
                      </w:r>
                      <w:r w:rsidR="003855F9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avancement</w:t>
                      </w:r>
                      <w:r w:rsidR="00240CF5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 du chantier</w:t>
                      </w:r>
                      <w:r w:rsidR="00D96A74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. </w:t>
                      </w:r>
                      <w:r w:rsidR="001123D9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Une information de circulation difficile sera mise en place de part et d’autre</w:t>
                      </w:r>
                      <w:r w:rsidR="00BF0845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, afin d’</w:t>
                      </w:r>
                      <w:r w:rsidR="001123D9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inciter les automobilistes à </w:t>
                      </w:r>
                      <w:r w:rsidR="00BF0845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éviter le chantier.</w:t>
                      </w:r>
                    </w:p>
                    <w:p w14:paraId="58A75802" w14:textId="58D3165F" w:rsidR="001123D9" w:rsidRDefault="001123D9" w:rsidP="001123D9">
                      <w:pPr>
                        <w:spacing w:before="120" w:after="60"/>
                        <w:ind w:left="-142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</w:pPr>
                      <w:r w:rsidRPr="00CB514C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Nous vous prions, par avance, de </w:t>
                      </w:r>
                      <w:r w:rsidR="00281204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 xml:space="preserve">bien vouloir </w:t>
                      </w:r>
                      <w:r w:rsidRPr="00CB514C"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>nous excuser pour la gêne occasionnée.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C07467">
        <w:rPr>
          <w:lang w:val="fr-FR" w:eastAsia="fr-FR"/>
        </w:rPr>
        <w:drawing>
          <wp:anchor distT="0" distB="0" distL="114300" distR="114300" simplePos="0" relativeHeight="251680768" behindDoc="0" locked="0" layoutInCell="1" allowOverlap="1" wp14:anchorId="55B245BE" wp14:editId="3A37E99C">
            <wp:simplePos x="0" y="0"/>
            <wp:positionH relativeFrom="margin">
              <wp:align>center</wp:align>
            </wp:positionH>
            <wp:positionV relativeFrom="paragraph">
              <wp:posOffset>-76835</wp:posOffset>
            </wp:positionV>
            <wp:extent cx="1409700" cy="1409700"/>
            <wp:effectExtent l="323850" t="323850" r="323850" b="323850"/>
            <wp:wrapNone/>
            <wp:docPr id="9" name="Image 9" descr="C:\Users\clement.giniaux\AppData\Local\Microsoft\Windows\INetCache\Content.Outlook\6Q16F171\logo_RE_bl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ement.giniaux\AppData\Local\Microsoft\Windows\INetCache\Content.Outlook\6Q16F171\logo_RE_ble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9FD" w:rsidRPr="006A2CEC">
        <w:rPr>
          <w:lang w:val="fr-FR" w:eastAsia="fr-FR"/>
        </w:rPr>
        <w:drawing>
          <wp:anchor distT="0" distB="0" distL="114300" distR="114300" simplePos="0" relativeHeight="251678720" behindDoc="0" locked="0" layoutInCell="1" allowOverlap="1" wp14:anchorId="7F98C0AC" wp14:editId="3A2889B6">
            <wp:simplePos x="0" y="0"/>
            <wp:positionH relativeFrom="column">
              <wp:posOffset>2396490</wp:posOffset>
            </wp:positionH>
            <wp:positionV relativeFrom="paragraph">
              <wp:posOffset>-228600</wp:posOffset>
            </wp:positionV>
            <wp:extent cx="4546600" cy="1714500"/>
            <wp:effectExtent l="0" t="0" r="635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C7C" w:rsidRPr="00CB514C">
        <w:rPr>
          <w:rFonts w:asciiTheme="majorHAnsi" w:hAnsiTheme="majorHAnsi"/>
          <w:sz w:val="20"/>
          <w:szCs w:val="20"/>
          <w:lang w:val="fr-FR"/>
        </w:rPr>
        <w:t xml:space="preserve">L’entreprise </w:t>
      </w:r>
      <w:r w:rsidR="00741FC1">
        <w:rPr>
          <w:rFonts w:asciiTheme="majorHAnsi" w:hAnsiTheme="majorHAnsi"/>
          <w:sz w:val="20"/>
          <w:szCs w:val="20"/>
          <w:lang w:val="fr-FR"/>
        </w:rPr>
        <w:t>COLAS</w:t>
      </w:r>
      <w:r w:rsidR="001A41EE">
        <w:rPr>
          <w:rFonts w:asciiTheme="majorHAnsi" w:hAnsiTheme="majorHAnsi"/>
          <w:sz w:val="20"/>
          <w:szCs w:val="20"/>
          <w:lang w:val="fr-FR"/>
        </w:rPr>
        <w:t xml:space="preserve"> </w:t>
      </w:r>
      <w:r w:rsidR="00B65C7C" w:rsidRPr="00CB514C">
        <w:rPr>
          <w:rFonts w:asciiTheme="majorHAnsi" w:hAnsiTheme="majorHAnsi"/>
          <w:sz w:val="20"/>
          <w:szCs w:val="20"/>
          <w:lang w:val="fr-FR"/>
        </w:rPr>
        <w:t xml:space="preserve">mettra tout en œuvre pour minimiser l’impact </w:t>
      </w:r>
      <w:r w:rsidR="00B65C7C">
        <w:rPr>
          <w:rFonts w:asciiTheme="majorHAnsi" w:hAnsiTheme="majorHAnsi"/>
          <w:sz w:val="20"/>
          <w:szCs w:val="20"/>
          <w:lang w:val="fr-FR"/>
        </w:rPr>
        <w:t>de cette opération pour les riverains</w:t>
      </w:r>
      <w:r w:rsidR="00B65C7C" w:rsidRPr="00CB514C">
        <w:rPr>
          <w:rFonts w:asciiTheme="majorHAnsi" w:hAnsiTheme="majorHAnsi"/>
          <w:sz w:val="20"/>
          <w:szCs w:val="20"/>
          <w:lang w:val="fr-FR"/>
        </w:rPr>
        <w:t>.</w:t>
      </w:r>
      <w:r w:rsidR="00B65C7C">
        <w:rPr>
          <w:rFonts w:asciiTheme="majorHAnsi" w:hAnsiTheme="majorHAnsi"/>
          <w:sz w:val="20"/>
          <w:szCs w:val="20"/>
          <w:lang w:val="fr-FR"/>
        </w:rPr>
        <w:t xml:space="preserve"> Cependant, pendant toute la durée des travaux, par arrêté municipal, divers aménagements </w:t>
      </w:r>
      <w:r w:rsidR="003855F9">
        <w:rPr>
          <w:rFonts w:asciiTheme="majorHAnsi" w:hAnsiTheme="majorHAnsi"/>
          <w:sz w:val="20"/>
          <w:szCs w:val="20"/>
          <w:lang w:val="fr-FR"/>
        </w:rPr>
        <w:t>temporaires seront mis en place</w:t>
      </w:r>
      <w:r w:rsidR="00B65C7C">
        <w:rPr>
          <w:rFonts w:asciiTheme="majorHAnsi" w:hAnsiTheme="majorHAnsi"/>
          <w:sz w:val="20"/>
          <w:szCs w:val="20"/>
          <w:lang w:val="fr-FR"/>
        </w:rPr>
        <w:t>.</w:t>
      </w:r>
      <w:r w:rsidR="0090238C">
        <w:rPr>
          <w:rFonts w:asciiTheme="majorHAnsi" w:hAnsiTheme="majorHAnsi"/>
          <w:sz w:val="20"/>
          <w:szCs w:val="20"/>
          <w:lang w:val="fr-FR"/>
        </w:rPr>
        <w:t xml:space="preserve"> </w:t>
      </w:r>
      <w:r w:rsidR="00670FB6">
        <w:rPr>
          <w:rFonts w:asciiTheme="majorHAnsi" w:hAnsiTheme="majorHAnsi"/>
          <w:sz w:val="20"/>
          <w:szCs w:val="20"/>
          <w:lang w:val="fr-FR"/>
        </w:rPr>
        <w:t xml:space="preserve">A compter du </w:t>
      </w:r>
      <w:r w:rsidR="004C1D0D">
        <w:rPr>
          <w:rFonts w:asciiTheme="majorHAnsi" w:hAnsiTheme="majorHAnsi"/>
          <w:sz w:val="20"/>
          <w:szCs w:val="20"/>
          <w:lang w:val="fr-FR"/>
        </w:rPr>
        <w:t>8 avril</w:t>
      </w:r>
      <w:r w:rsidR="00670FB6">
        <w:rPr>
          <w:rFonts w:asciiTheme="majorHAnsi" w:hAnsiTheme="majorHAnsi"/>
          <w:sz w:val="20"/>
          <w:szCs w:val="20"/>
          <w:lang w:val="fr-FR"/>
        </w:rPr>
        <w:t xml:space="preserve"> </w:t>
      </w:r>
      <w:r w:rsidR="00EB50A5">
        <w:rPr>
          <w:rFonts w:asciiTheme="majorHAnsi" w:hAnsiTheme="majorHAnsi"/>
          <w:sz w:val="20"/>
          <w:szCs w:val="20"/>
          <w:lang w:val="fr-FR"/>
        </w:rPr>
        <w:t xml:space="preserve">et </w:t>
      </w:r>
      <w:r w:rsidR="00670FB6">
        <w:rPr>
          <w:rFonts w:asciiTheme="majorHAnsi" w:hAnsiTheme="majorHAnsi"/>
          <w:sz w:val="20"/>
          <w:szCs w:val="20"/>
          <w:lang w:val="fr-FR"/>
        </w:rPr>
        <w:t xml:space="preserve">jusqu’au </w:t>
      </w:r>
      <w:r w:rsidR="004C1D0D">
        <w:rPr>
          <w:rFonts w:asciiTheme="majorHAnsi" w:hAnsiTheme="majorHAnsi"/>
          <w:sz w:val="20"/>
          <w:szCs w:val="20"/>
          <w:lang w:val="fr-FR"/>
        </w:rPr>
        <w:t>9 août</w:t>
      </w:r>
      <w:r w:rsidR="00670FB6">
        <w:rPr>
          <w:rFonts w:asciiTheme="majorHAnsi" w:hAnsiTheme="majorHAnsi"/>
          <w:sz w:val="20"/>
          <w:szCs w:val="20"/>
          <w:lang w:val="fr-FR"/>
        </w:rPr>
        <w:t>, l</w:t>
      </w:r>
      <w:r w:rsidR="0090238C">
        <w:rPr>
          <w:rFonts w:asciiTheme="majorHAnsi" w:hAnsiTheme="majorHAnsi"/>
          <w:sz w:val="20"/>
          <w:szCs w:val="20"/>
          <w:lang w:val="fr-FR"/>
        </w:rPr>
        <w:t xml:space="preserve">e stationnement </w:t>
      </w:r>
      <w:r w:rsidR="00670FB6">
        <w:rPr>
          <w:rFonts w:asciiTheme="majorHAnsi" w:hAnsiTheme="majorHAnsi"/>
          <w:b/>
          <w:sz w:val="20"/>
          <w:szCs w:val="20"/>
          <w:lang w:val="fr-FR"/>
        </w:rPr>
        <w:t>ser</w:t>
      </w:r>
      <w:r>
        <w:rPr>
          <w:rFonts w:asciiTheme="majorHAnsi" w:hAnsiTheme="majorHAnsi"/>
          <w:b/>
          <w:sz w:val="20"/>
          <w:szCs w:val="20"/>
          <w:lang w:val="fr-FR"/>
        </w:rPr>
        <w:t>a</w:t>
      </w:r>
      <w:r w:rsidR="0090238C" w:rsidRPr="0090238C">
        <w:rPr>
          <w:rFonts w:asciiTheme="majorHAnsi" w:hAnsiTheme="majorHAnsi"/>
          <w:b/>
          <w:sz w:val="20"/>
          <w:szCs w:val="20"/>
          <w:lang w:val="fr-FR"/>
        </w:rPr>
        <w:t xml:space="preserve"> </w:t>
      </w:r>
      <w:r w:rsidR="0090238C" w:rsidRPr="00670FB6">
        <w:rPr>
          <w:rFonts w:asciiTheme="majorHAnsi" w:hAnsiTheme="majorHAnsi"/>
          <w:b/>
          <w:sz w:val="20"/>
          <w:szCs w:val="20"/>
          <w:lang w:val="fr-FR"/>
        </w:rPr>
        <w:t>interdit</w:t>
      </w:r>
      <w:r w:rsidR="00670FB6" w:rsidRPr="00741FC1">
        <w:rPr>
          <w:rFonts w:asciiTheme="majorHAnsi" w:hAnsiTheme="majorHAnsi"/>
          <w:sz w:val="20"/>
          <w:szCs w:val="20"/>
          <w:lang w:val="fr-FR"/>
        </w:rPr>
        <w:t xml:space="preserve"> </w:t>
      </w:r>
      <w:r>
        <w:rPr>
          <w:rFonts w:asciiTheme="majorHAnsi" w:hAnsiTheme="majorHAnsi"/>
          <w:sz w:val="20"/>
          <w:szCs w:val="20"/>
          <w:lang w:val="fr-FR"/>
        </w:rPr>
        <w:t>et la circulation se fera par alternat</w:t>
      </w:r>
      <w:r w:rsidR="003855F9">
        <w:rPr>
          <w:rFonts w:asciiTheme="majorHAnsi" w:hAnsiTheme="majorHAnsi"/>
          <w:sz w:val="20"/>
          <w:szCs w:val="20"/>
          <w:lang w:val="fr-FR"/>
        </w:rPr>
        <w:t xml:space="preserve">, </w:t>
      </w:r>
      <w:r w:rsidR="003855F9" w:rsidRPr="003855F9">
        <w:rPr>
          <w:rFonts w:asciiTheme="majorHAnsi" w:hAnsiTheme="majorHAnsi"/>
          <w:b/>
          <w:sz w:val="20"/>
          <w:szCs w:val="20"/>
          <w:lang w:val="fr-FR"/>
        </w:rPr>
        <w:t xml:space="preserve">sur l’emprise de la zone de </w:t>
      </w:r>
      <w:r w:rsidR="00240CF5">
        <w:rPr>
          <w:rFonts w:asciiTheme="majorHAnsi" w:hAnsiTheme="majorHAnsi"/>
          <w:b/>
          <w:sz w:val="20"/>
          <w:szCs w:val="20"/>
          <w:lang w:val="fr-FR"/>
        </w:rPr>
        <w:t>travaux</w:t>
      </w:r>
      <w:r w:rsidR="003855F9" w:rsidRPr="003855F9">
        <w:rPr>
          <w:rFonts w:asciiTheme="majorHAnsi" w:hAnsiTheme="majorHAnsi"/>
          <w:b/>
          <w:sz w:val="20"/>
          <w:szCs w:val="20"/>
          <w:lang w:val="fr-FR"/>
        </w:rPr>
        <w:t xml:space="preserve"> et à son avancement</w:t>
      </w:r>
      <w:r w:rsidR="003855F9">
        <w:rPr>
          <w:rFonts w:asciiTheme="majorHAnsi" w:hAnsiTheme="majorHAnsi"/>
          <w:sz w:val="20"/>
          <w:szCs w:val="20"/>
          <w:lang w:val="fr-FR"/>
        </w:rPr>
        <w:t xml:space="preserve">, entre le </w:t>
      </w:r>
      <w:r w:rsidR="00866216">
        <w:rPr>
          <w:rFonts w:asciiTheme="majorHAnsi" w:hAnsiTheme="majorHAnsi"/>
          <w:sz w:val="20"/>
          <w:szCs w:val="20"/>
          <w:lang w:val="fr-FR"/>
        </w:rPr>
        <w:t>n°</w:t>
      </w:r>
      <w:r w:rsidR="00741FC1">
        <w:rPr>
          <w:rFonts w:asciiTheme="majorHAnsi" w:hAnsiTheme="majorHAnsi"/>
          <w:sz w:val="20"/>
          <w:szCs w:val="20"/>
          <w:lang w:val="fr-FR"/>
        </w:rPr>
        <w:t xml:space="preserve">112 et le </w:t>
      </w:r>
      <w:r w:rsidR="00866216">
        <w:rPr>
          <w:rFonts w:asciiTheme="majorHAnsi" w:hAnsiTheme="majorHAnsi"/>
          <w:sz w:val="20"/>
          <w:szCs w:val="20"/>
          <w:lang w:val="fr-FR"/>
        </w:rPr>
        <w:t>n°</w:t>
      </w:r>
      <w:r w:rsidR="00741FC1">
        <w:rPr>
          <w:rFonts w:asciiTheme="majorHAnsi" w:hAnsiTheme="majorHAnsi"/>
          <w:sz w:val="20"/>
          <w:szCs w:val="20"/>
          <w:lang w:val="fr-FR"/>
        </w:rPr>
        <w:t>124</w:t>
      </w:r>
      <w:r w:rsidR="003855F9">
        <w:rPr>
          <w:rFonts w:asciiTheme="majorHAnsi" w:hAnsiTheme="majorHAnsi"/>
          <w:sz w:val="20"/>
          <w:szCs w:val="20"/>
          <w:lang w:val="fr-FR"/>
        </w:rPr>
        <w:t xml:space="preserve"> rue de </w:t>
      </w:r>
      <w:r w:rsidR="00741FC1">
        <w:rPr>
          <w:rFonts w:asciiTheme="majorHAnsi" w:hAnsiTheme="majorHAnsi"/>
          <w:sz w:val="20"/>
          <w:szCs w:val="20"/>
          <w:lang w:val="fr-FR"/>
        </w:rPr>
        <w:t>Verdun</w:t>
      </w:r>
      <w:r w:rsidR="00281204">
        <w:rPr>
          <w:rFonts w:asciiTheme="majorHAnsi" w:hAnsiTheme="majorHAnsi"/>
          <w:sz w:val="20"/>
          <w:szCs w:val="20"/>
          <w:lang w:val="fr-FR"/>
        </w:rPr>
        <w:t> ; ainsi que</w:t>
      </w:r>
      <w:r w:rsidR="00F443FB">
        <w:rPr>
          <w:rFonts w:asciiTheme="majorHAnsi" w:hAnsiTheme="majorHAnsi"/>
          <w:sz w:val="20"/>
          <w:szCs w:val="20"/>
          <w:lang w:val="fr-FR"/>
        </w:rPr>
        <w:t xml:space="preserve"> </w:t>
      </w:r>
      <w:r w:rsidR="00385C26">
        <w:rPr>
          <w:rFonts w:asciiTheme="majorHAnsi" w:hAnsiTheme="majorHAnsi"/>
          <w:sz w:val="20"/>
          <w:szCs w:val="20"/>
          <w:lang w:val="fr-FR"/>
        </w:rPr>
        <w:t xml:space="preserve">du </w:t>
      </w:r>
      <w:r w:rsidR="004C1D0D">
        <w:rPr>
          <w:rFonts w:asciiTheme="majorHAnsi" w:hAnsiTheme="majorHAnsi"/>
          <w:sz w:val="20"/>
          <w:szCs w:val="20"/>
          <w:lang w:val="fr-FR"/>
        </w:rPr>
        <w:t>10 juin</w:t>
      </w:r>
      <w:r w:rsidR="00385C26">
        <w:rPr>
          <w:rFonts w:asciiTheme="majorHAnsi" w:hAnsiTheme="majorHAnsi"/>
          <w:sz w:val="20"/>
          <w:szCs w:val="20"/>
          <w:lang w:val="fr-FR"/>
        </w:rPr>
        <w:t xml:space="preserve"> au </w:t>
      </w:r>
      <w:r w:rsidR="004C1D0D">
        <w:rPr>
          <w:rFonts w:asciiTheme="majorHAnsi" w:hAnsiTheme="majorHAnsi"/>
          <w:sz w:val="20"/>
          <w:szCs w:val="20"/>
          <w:lang w:val="fr-FR"/>
        </w:rPr>
        <w:t>9 août</w:t>
      </w:r>
      <w:r w:rsidR="00385C26">
        <w:rPr>
          <w:rFonts w:asciiTheme="majorHAnsi" w:hAnsiTheme="majorHAnsi"/>
          <w:sz w:val="20"/>
          <w:szCs w:val="20"/>
          <w:lang w:val="fr-FR"/>
        </w:rPr>
        <w:t xml:space="preserve"> sur</w:t>
      </w:r>
      <w:r w:rsidR="00F443FB">
        <w:rPr>
          <w:rFonts w:asciiTheme="majorHAnsi" w:hAnsiTheme="majorHAnsi"/>
          <w:sz w:val="20"/>
          <w:szCs w:val="20"/>
          <w:lang w:val="fr-FR"/>
        </w:rPr>
        <w:t xml:space="preserve"> le chemin des </w:t>
      </w:r>
      <w:r w:rsidR="00281204">
        <w:rPr>
          <w:rFonts w:asciiTheme="majorHAnsi" w:hAnsiTheme="majorHAnsi"/>
          <w:sz w:val="20"/>
          <w:szCs w:val="20"/>
          <w:lang w:val="fr-FR"/>
        </w:rPr>
        <w:t>F</w:t>
      </w:r>
      <w:r w:rsidR="00F443FB">
        <w:rPr>
          <w:rFonts w:asciiTheme="majorHAnsi" w:hAnsiTheme="majorHAnsi"/>
          <w:sz w:val="20"/>
          <w:szCs w:val="20"/>
          <w:lang w:val="fr-FR"/>
        </w:rPr>
        <w:t>ourrières. Le sens de circulation sera temporairement inversé selon l’avancement des travaux.</w:t>
      </w:r>
      <w:r w:rsidR="003855F9">
        <w:rPr>
          <w:rFonts w:asciiTheme="majorHAnsi" w:hAnsiTheme="majorHAnsi"/>
          <w:sz w:val="20"/>
          <w:szCs w:val="20"/>
          <w:lang w:val="fr-FR"/>
        </w:rPr>
        <w:t xml:space="preserve"> </w:t>
      </w:r>
    </w:p>
    <w:p w14:paraId="77E605C5" w14:textId="012E11CE" w:rsidR="00EE08EF" w:rsidRPr="00262186" w:rsidRDefault="00EB50A5" w:rsidP="00262186">
      <w:pPr>
        <w:pStyle w:val="Sidebarphoto"/>
        <w:spacing w:before="60" w:after="240"/>
        <w:ind w:left="0" w:right="-12"/>
        <w:jc w:val="both"/>
        <w:rPr>
          <w:rFonts w:asciiTheme="majorHAnsi" w:hAnsiTheme="majorHAnsi"/>
          <w:sz w:val="20"/>
          <w:szCs w:val="20"/>
          <w:lang w:val="fr-FR"/>
        </w:rPr>
      </w:pPr>
      <w:r w:rsidRPr="00AC7C10">
        <w:rPr>
          <w:rFonts w:asciiTheme="majorHAnsi" w:hAnsiTheme="majorHAnsi"/>
          <w:sz w:val="20"/>
          <w:szCs w:val="20"/>
          <w:lang w:val="fr-FR" w:eastAsia="fr-FR"/>
        </w:rPr>
        <w:drawing>
          <wp:anchor distT="0" distB="0" distL="114300" distR="114300" simplePos="0" relativeHeight="251702272" behindDoc="0" locked="0" layoutInCell="1" allowOverlap="1" wp14:anchorId="727774F2" wp14:editId="40A624AA">
            <wp:simplePos x="0" y="0"/>
            <wp:positionH relativeFrom="column">
              <wp:posOffset>1005840</wp:posOffset>
            </wp:positionH>
            <wp:positionV relativeFrom="paragraph">
              <wp:posOffset>173990</wp:posOffset>
            </wp:positionV>
            <wp:extent cx="1028700" cy="509270"/>
            <wp:effectExtent l="0" t="0" r="0" b="5080"/>
            <wp:wrapSquare wrapText="bothSides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5F9">
        <w:rPr>
          <w:rFonts w:asciiTheme="majorHAnsi" w:hAnsiTheme="majorHAnsi"/>
          <w:sz w:val="20"/>
          <w:szCs w:val="20"/>
          <w:lang w:val="fr-FR"/>
        </w:rPr>
        <w:t>La signalisation réglementaire sera mise en œuvre par l’entreprise.</w:t>
      </w:r>
      <w:r w:rsidR="00F443FB">
        <w:rPr>
          <w:rFonts w:asciiTheme="majorHAnsi" w:hAnsiTheme="majorHAnsi"/>
          <w:sz w:val="20"/>
          <w:szCs w:val="20"/>
          <w:lang w:val="fr-FR"/>
        </w:rPr>
        <w:t xml:space="preserve"> </w:t>
      </w:r>
    </w:p>
    <w:tbl>
      <w:tblPr>
        <w:tblStyle w:val="Grilledutableau"/>
        <w:tblW w:w="5408" w:type="pct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04040" w:themeFill="text1" w:themeFillTint="B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4"/>
      </w:tblGrid>
      <w:tr w:rsidR="00115A48" w:rsidRPr="005B1E7E" w14:paraId="7738B13F" w14:textId="77777777" w:rsidTr="00183AE1">
        <w:trPr>
          <w:cantSplit/>
          <w:trHeight w:val="360"/>
        </w:trPr>
        <w:tc>
          <w:tcPr>
            <w:tcW w:w="3514" w:type="dxa"/>
            <w:shd w:val="clear" w:color="auto" w:fill="404040" w:themeFill="text1" w:themeFillTint="BF"/>
            <w:vAlign w:val="center"/>
          </w:tcPr>
          <w:p w14:paraId="4E784695" w14:textId="1CFB4133" w:rsidR="00115A48" w:rsidRPr="005B1E7E" w:rsidRDefault="001F76F9" w:rsidP="00183AE1">
            <w:pPr>
              <w:pStyle w:val="Titre4"/>
              <w:rPr>
                <w:rFonts w:asciiTheme="majorHAnsi" w:hAnsiTheme="majorHAnsi"/>
                <w:noProof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  <w:lang w:val="fr-FR"/>
              </w:rPr>
              <w:t>IMPACT sur le met’</w:t>
            </w:r>
          </w:p>
        </w:tc>
      </w:tr>
    </w:tbl>
    <w:p w14:paraId="489293B1" w14:textId="685E4BA3" w:rsidR="0090238C" w:rsidRDefault="00F443FB" w:rsidP="00F443FB">
      <w:pPr>
        <w:spacing w:before="60" w:after="0"/>
        <w:jc w:val="both"/>
        <w:rPr>
          <w:rFonts w:asciiTheme="majorHAnsi" w:hAnsiTheme="majorHAnsi"/>
          <w:sz w:val="20"/>
          <w:szCs w:val="20"/>
          <w:lang w:val="fr-FR"/>
        </w:rPr>
      </w:pPr>
      <w:r>
        <w:rPr>
          <w:rFonts w:asciiTheme="majorHAnsi" w:hAnsiTheme="majorHAnsi"/>
          <w:sz w:val="20"/>
          <w:szCs w:val="20"/>
          <w:lang w:val="fr-FR"/>
        </w:rPr>
        <w:t>Durant toute la durée du chantier, le service scolaire S299 traversera Châtel-Saint-Germain comme à son habitude.</w:t>
      </w:r>
      <w:r w:rsidR="006E6C70">
        <w:rPr>
          <w:rFonts w:asciiTheme="majorHAnsi" w:hAnsiTheme="majorHAnsi"/>
          <w:sz w:val="20"/>
          <w:szCs w:val="20"/>
          <w:lang w:val="fr-FR"/>
        </w:rPr>
        <w:t xml:space="preserve"> </w:t>
      </w:r>
      <w:r w:rsidRPr="00D13787">
        <w:rPr>
          <w:rFonts w:asciiTheme="majorHAnsi" w:hAnsiTheme="majorHAnsi"/>
          <w:sz w:val="20"/>
          <w:szCs w:val="20"/>
          <w:lang w:val="fr-FR"/>
        </w:rPr>
        <w:t>La navette 87 desservira</w:t>
      </w:r>
      <w:r w:rsidR="00385C26" w:rsidRPr="00D13787">
        <w:rPr>
          <w:rFonts w:asciiTheme="majorHAnsi" w:hAnsiTheme="majorHAnsi"/>
          <w:sz w:val="20"/>
          <w:szCs w:val="20"/>
          <w:lang w:val="fr-FR"/>
        </w:rPr>
        <w:t xml:space="preserve"> comme dernier </w:t>
      </w:r>
      <w:r w:rsidRPr="00D13787">
        <w:rPr>
          <w:rFonts w:asciiTheme="majorHAnsi" w:hAnsiTheme="majorHAnsi"/>
          <w:sz w:val="20"/>
          <w:szCs w:val="20"/>
          <w:lang w:val="fr-FR"/>
        </w:rPr>
        <w:t xml:space="preserve">arrêt </w:t>
      </w:r>
      <w:r w:rsidR="00385C26" w:rsidRPr="00D13787">
        <w:rPr>
          <w:rFonts w:asciiTheme="majorHAnsi" w:hAnsiTheme="majorHAnsi"/>
          <w:sz w:val="20"/>
          <w:szCs w:val="20"/>
          <w:lang w:val="fr-FR"/>
        </w:rPr>
        <w:t>« Cléry »</w:t>
      </w:r>
      <w:r>
        <w:rPr>
          <w:rFonts w:asciiTheme="majorHAnsi" w:hAnsiTheme="majorHAnsi"/>
          <w:sz w:val="20"/>
          <w:szCs w:val="20"/>
          <w:lang w:val="fr-FR"/>
        </w:rPr>
        <w:t xml:space="preserve"> et sera déviée par la rue du 18 Novembre 1944. </w:t>
      </w:r>
    </w:p>
    <w:p w14:paraId="70A7AFAD" w14:textId="3447973C" w:rsidR="00385C26" w:rsidRPr="00B96D56" w:rsidRDefault="006D0ED4" w:rsidP="00262186">
      <w:pPr>
        <w:jc w:val="both"/>
        <w:rPr>
          <w:rFonts w:asciiTheme="majorHAnsi" w:hAnsiTheme="majorHAnsi"/>
          <w:sz w:val="20"/>
          <w:szCs w:val="20"/>
          <w:lang w:val="fr-FR"/>
        </w:rPr>
      </w:pPr>
      <w:r>
        <w:rPr>
          <w:rFonts w:asciiTheme="majorHAnsi" w:hAnsiTheme="majorHAnsi"/>
          <w:sz w:val="20"/>
          <w:szCs w:val="20"/>
          <w:lang w:val="fr-FR"/>
        </w:rPr>
        <w:t xml:space="preserve">Pour plus de renseignements, consultez le site </w:t>
      </w:r>
      <w:r w:rsidR="00EB50A5">
        <w:rPr>
          <w:rFonts w:asciiTheme="majorHAnsi" w:hAnsiTheme="majorHAnsi"/>
          <w:sz w:val="20"/>
          <w:szCs w:val="20"/>
          <w:lang w:val="fr-FR"/>
        </w:rPr>
        <w:t xml:space="preserve">internet du service </w:t>
      </w:r>
      <w:r w:rsidR="00262186">
        <w:rPr>
          <w:rFonts w:asciiTheme="majorHAnsi" w:hAnsiTheme="majorHAnsi"/>
          <w:sz w:val="20"/>
          <w:szCs w:val="20"/>
          <w:lang w:val="fr-FR"/>
        </w:rPr>
        <w:t xml:space="preserve">de transport </w:t>
      </w:r>
      <w:hyperlink r:id="rId13" w:history="1">
        <w:r w:rsidR="00262186" w:rsidRPr="004405D4">
          <w:rPr>
            <w:rStyle w:val="Lienhypertexte"/>
            <w:rFonts w:asciiTheme="majorHAnsi" w:hAnsiTheme="majorHAnsi"/>
            <w:sz w:val="20"/>
            <w:szCs w:val="20"/>
            <w:lang w:val="fr-FR"/>
          </w:rPr>
          <w:t>www.lemet.fr/</w:t>
        </w:r>
      </w:hyperlink>
      <w:r w:rsidR="00262186">
        <w:rPr>
          <w:rFonts w:asciiTheme="majorHAnsi" w:hAnsiTheme="majorHAnsi"/>
          <w:sz w:val="20"/>
          <w:szCs w:val="20"/>
          <w:lang w:val="fr-FR"/>
        </w:rPr>
        <w:t>.</w:t>
      </w:r>
    </w:p>
    <w:tbl>
      <w:tblPr>
        <w:tblStyle w:val="Grilledutableau"/>
        <w:tblW w:w="5408" w:type="pct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04040" w:themeFill="text1" w:themeFillTint="B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4"/>
      </w:tblGrid>
      <w:tr w:rsidR="006E6C70" w:rsidRPr="006E6C70" w14:paraId="497DA67D" w14:textId="77777777" w:rsidTr="00957005">
        <w:trPr>
          <w:cantSplit/>
          <w:trHeight w:val="360"/>
        </w:trPr>
        <w:tc>
          <w:tcPr>
            <w:tcW w:w="3514" w:type="dxa"/>
            <w:shd w:val="clear" w:color="auto" w:fill="404040" w:themeFill="text1" w:themeFillTint="BF"/>
            <w:vAlign w:val="center"/>
          </w:tcPr>
          <w:p w14:paraId="3D8C469C" w14:textId="5468B8F8" w:rsidR="006E6C70" w:rsidRPr="005B1E7E" w:rsidRDefault="006E6C70" w:rsidP="00957005">
            <w:pPr>
              <w:pStyle w:val="Titre4"/>
              <w:rPr>
                <w:rFonts w:asciiTheme="majorHAnsi" w:hAnsiTheme="majorHAnsi"/>
                <w:noProof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  <w:lang w:val="fr-FR"/>
              </w:rPr>
              <w:t>IMPACT sur les déchets</w:t>
            </w:r>
          </w:p>
        </w:tc>
      </w:tr>
    </w:tbl>
    <w:p w14:paraId="6DC99704" w14:textId="58D7585A" w:rsidR="006E6C70" w:rsidRPr="00262186" w:rsidRDefault="006E6C70" w:rsidP="00262186">
      <w:pPr>
        <w:spacing w:before="60"/>
        <w:jc w:val="both"/>
        <w:rPr>
          <w:rFonts w:asciiTheme="majorHAnsi" w:hAnsiTheme="majorHAnsi"/>
          <w:sz w:val="20"/>
          <w:szCs w:val="20"/>
          <w:lang w:val="fr-FR"/>
        </w:rPr>
      </w:pPr>
      <w:r>
        <w:rPr>
          <w:rFonts w:asciiTheme="majorHAnsi" w:hAnsiTheme="majorHAnsi"/>
          <w:sz w:val="20"/>
          <w:szCs w:val="20"/>
          <w:lang w:val="fr-FR"/>
        </w:rPr>
        <w:t xml:space="preserve">Durant toute la durée du chantier, le service de collecte des ordures ménagères sera maintenu. Divers aménagements seront mis en œuvre </w:t>
      </w:r>
      <w:r w:rsidR="00281204">
        <w:rPr>
          <w:rFonts w:asciiTheme="majorHAnsi" w:hAnsiTheme="majorHAnsi"/>
          <w:sz w:val="20"/>
          <w:szCs w:val="20"/>
          <w:lang w:val="fr-FR"/>
        </w:rPr>
        <w:t xml:space="preserve">ponctuellement </w:t>
      </w:r>
      <w:r>
        <w:rPr>
          <w:rFonts w:asciiTheme="majorHAnsi" w:hAnsiTheme="majorHAnsi"/>
          <w:sz w:val="20"/>
          <w:szCs w:val="20"/>
          <w:lang w:val="fr-FR"/>
        </w:rPr>
        <w:t>pour minimiser l’impact</w:t>
      </w:r>
      <w:r w:rsidR="00EB50A5">
        <w:rPr>
          <w:rFonts w:asciiTheme="majorHAnsi" w:hAnsiTheme="majorHAnsi"/>
          <w:sz w:val="20"/>
          <w:szCs w:val="20"/>
          <w:lang w:val="fr-FR"/>
        </w:rPr>
        <w:t>.</w:t>
      </w:r>
    </w:p>
    <w:tbl>
      <w:tblPr>
        <w:tblStyle w:val="Grilledutableau"/>
        <w:tblW w:w="3618" w:type="dxa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8"/>
      </w:tblGrid>
      <w:tr w:rsidR="00AE1408" w:rsidRPr="005B1E7E" w14:paraId="6AAE8A48" w14:textId="77777777" w:rsidTr="00AE1408">
        <w:trPr>
          <w:trHeight w:val="360"/>
        </w:trPr>
        <w:tc>
          <w:tcPr>
            <w:tcW w:w="3618" w:type="dxa"/>
            <w:shd w:val="clear" w:color="auto" w:fill="297FD5" w:themeFill="accent2"/>
            <w:tcMar>
              <w:left w:w="0" w:type="dxa"/>
              <w:right w:w="115" w:type="dxa"/>
            </w:tcMar>
            <w:vAlign w:val="center"/>
          </w:tcPr>
          <w:p w14:paraId="23E6DCBA" w14:textId="77777777" w:rsidR="00AE1408" w:rsidRPr="005B1E7E" w:rsidRDefault="00A90A19" w:rsidP="00A90A19">
            <w:pPr>
              <w:pStyle w:val="Titre4"/>
              <w:rPr>
                <w:rFonts w:asciiTheme="majorHAnsi" w:hAnsiTheme="majorHAnsi"/>
                <w:noProof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  <w:lang w:val="fr-FR"/>
              </w:rPr>
              <w:t>pour plus de renseignements</w:t>
            </w:r>
          </w:p>
        </w:tc>
      </w:tr>
      <w:tr w:rsidR="00AE1408" w:rsidRPr="004C1D0D" w14:paraId="40FA623B" w14:textId="77777777" w:rsidTr="00AE1408">
        <w:tc>
          <w:tcPr>
            <w:tcW w:w="3618" w:type="dxa"/>
            <w:shd w:val="clear" w:color="auto" w:fill="F2F2F2" w:themeFill="background1" w:themeFillShade="F2"/>
            <w:tcMar>
              <w:top w:w="144" w:type="dxa"/>
              <w:left w:w="216" w:type="dxa"/>
              <w:right w:w="144" w:type="dxa"/>
            </w:tcMar>
            <w:vAlign w:val="center"/>
          </w:tcPr>
          <w:p w14:paraId="44FBEDA2" w14:textId="77777777" w:rsidR="00B96D56" w:rsidRPr="00B96D56" w:rsidRDefault="00A90A19" w:rsidP="00B96D56">
            <w:pPr>
              <w:pStyle w:val="SidebarHeading"/>
              <w:spacing w:before="0"/>
              <w:ind w:left="0"/>
              <w:jc w:val="both"/>
              <w:rPr>
                <w:rFonts w:asciiTheme="majorHAnsi" w:hAnsiTheme="majorHAnsi"/>
                <w:b/>
                <w:i/>
                <w:noProof/>
                <w:color w:val="262626" w:themeColor="text1" w:themeTint="D9"/>
                <w:sz w:val="20"/>
                <w:szCs w:val="20"/>
                <w:lang w:val="fr-FR"/>
              </w:rPr>
            </w:pPr>
            <w:r w:rsidRPr="00B96D56">
              <w:rPr>
                <w:rFonts w:asciiTheme="majorHAnsi" w:hAnsiTheme="majorHAnsi"/>
                <w:b/>
                <w:i/>
                <w:noProof/>
                <w:color w:val="262626" w:themeColor="text1" w:themeTint="D9"/>
                <w:sz w:val="20"/>
                <w:szCs w:val="20"/>
                <w:lang w:val="fr-FR"/>
              </w:rPr>
              <w:t xml:space="preserve">Régie de l’eau </w:t>
            </w:r>
          </w:p>
          <w:p w14:paraId="0FD834E6" w14:textId="77777777" w:rsidR="003D5FA5" w:rsidRPr="00B96D56" w:rsidRDefault="00A90A19" w:rsidP="00B96D56">
            <w:pPr>
              <w:pStyle w:val="SidebarHeading"/>
              <w:spacing w:before="0"/>
              <w:ind w:left="0"/>
              <w:jc w:val="both"/>
              <w:rPr>
                <w:rFonts w:asciiTheme="majorHAnsi" w:hAnsiTheme="majorHAnsi"/>
                <w:b/>
                <w:i/>
                <w:noProof/>
                <w:color w:val="262626" w:themeColor="text1" w:themeTint="D9"/>
                <w:sz w:val="20"/>
                <w:szCs w:val="20"/>
                <w:lang w:val="fr-FR"/>
              </w:rPr>
            </w:pPr>
            <w:r w:rsidRPr="00B96D56">
              <w:rPr>
                <w:rFonts w:asciiTheme="majorHAnsi" w:hAnsiTheme="majorHAnsi"/>
                <w:b/>
                <w:i/>
                <w:noProof/>
                <w:color w:val="262626" w:themeColor="text1" w:themeTint="D9"/>
                <w:sz w:val="20"/>
                <w:szCs w:val="20"/>
                <w:lang w:val="fr-FR"/>
              </w:rPr>
              <w:t xml:space="preserve">de </w:t>
            </w:r>
            <w:r w:rsidR="00B96D56" w:rsidRPr="00B96D56">
              <w:rPr>
                <w:rFonts w:asciiTheme="majorHAnsi" w:hAnsiTheme="majorHAnsi"/>
                <w:b/>
                <w:i/>
                <w:noProof/>
                <w:color w:val="262626" w:themeColor="text1" w:themeTint="D9"/>
                <w:sz w:val="20"/>
                <w:szCs w:val="20"/>
                <w:lang w:val="fr-FR"/>
              </w:rPr>
              <w:t>l’Eurométropole de Metz</w:t>
            </w:r>
          </w:p>
          <w:p w14:paraId="7472153F" w14:textId="77777777" w:rsidR="00B96D56" w:rsidRPr="005B1E7E" w:rsidRDefault="00B96D56" w:rsidP="00B96D56">
            <w:pPr>
              <w:pStyle w:val="SidebarHeading"/>
              <w:spacing w:before="0"/>
              <w:ind w:left="0"/>
              <w:jc w:val="both"/>
              <w:rPr>
                <w:rFonts w:asciiTheme="majorHAnsi" w:hAnsiTheme="majorHAnsi"/>
                <w:i/>
                <w:noProof/>
                <w:color w:val="262626" w:themeColor="text1" w:themeTint="D9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i/>
                <w:noProof/>
                <w:color w:val="262626" w:themeColor="text1" w:themeTint="D9"/>
                <w:sz w:val="20"/>
                <w:szCs w:val="20"/>
                <w:lang w:val="fr-FR"/>
              </w:rPr>
              <w:t>Accueil et site technique</w:t>
            </w:r>
          </w:p>
          <w:p w14:paraId="57A60CD8" w14:textId="77777777" w:rsidR="003D5FA5" w:rsidRPr="005B1E7E" w:rsidRDefault="003D5FA5" w:rsidP="003D5FA5">
            <w:pPr>
              <w:pStyle w:val="SidebarHeading"/>
              <w:spacing w:before="0"/>
              <w:ind w:left="0"/>
              <w:rPr>
                <w:rFonts w:asciiTheme="majorHAnsi" w:hAnsiTheme="majorHAnsi"/>
                <w:i/>
                <w:noProof/>
                <w:color w:val="262626" w:themeColor="text1" w:themeTint="D9"/>
                <w:sz w:val="20"/>
                <w:szCs w:val="20"/>
                <w:lang w:val="fr-FR"/>
              </w:rPr>
            </w:pPr>
            <w:r w:rsidRPr="005B1E7E">
              <w:rPr>
                <w:rFonts w:asciiTheme="majorHAnsi" w:hAnsiTheme="majorHAnsi"/>
                <w:i/>
                <w:noProof/>
                <w:color w:val="262626" w:themeColor="text1" w:themeTint="D9"/>
                <w:sz w:val="20"/>
                <w:szCs w:val="20"/>
                <w:lang w:val="fr-FR"/>
              </w:rPr>
              <w:t>152 chemin de Blory</w:t>
            </w:r>
          </w:p>
          <w:p w14:paraId="18479728" w14:textId="77777777" w:rsidR="003D5FA5" w:rsidRDefault="003D5FA5" w:rsidP="003D5FA5">
            <w:pPr>
              <w:pStyle w:val="SidebarHeading"/>
              <w:spacing w:before="0"/>
              <w:ind w:left="0"/>
              <w:rPr>
                <w:rFonts w:asciiTheme="majorHAnsi" w:hAnsiTheme="majorHAnsi"/>
                <w:i/>
                <w:noProof/>
                <w:color w:val="262626" w:themeColor="text1" w:themeTint="D9"/>
                <w:sz w:val="20"/>
                <w:szCs w:val="20"/>
                <w:lang w:val="fr-FR"/>
              </w:rPr>
            </w:pPr>
            <w:r w:rsidRPr="005B1E7E">
              <w:rPr>
                <w:rFonts w:asciiTheme="majorHAnsi" w:hAnsiTheme="majorHAnsi"/>
                <w:i/>
                <w:noProof/>
                <w:color w:val="262626" w:themeColor="text1" w:themeTint="D9"/>
                <w:sz w:val="20"/>
                <w:szCs w:val="20"/>
                <w:lang w:val="fr-FR"/>
              </w:rPr>
              <w:t>57950 Montigny-lès-Metz</w:t>
            </w:r>
          </w:p>
          <w:p w14:paraId="4EEB09BF" w14:textId="0C642A3A" w:rsidR="003D5FA5" w:rsidRPr="00262186" w:rsidRDefault="00000000" w:rsidP="00262186">
            <w:pPr>
              <w:pStyle w:val="SidebarHeading"/>
              <w:spacing w:before="0" w:after="240"/>
              <w:ind w:left="0"/>
              <w:rPr>
                <w:rFonts w:asciiTheme="majorHAnsi" w:hAnsiTheme="majorHAnsi"/>
                <w:i/>
                <w:noProof/>
                <w:color w:val="262626" w:themeColor="text1" w:themeTint="D9"/>
                <w:sz w:val="20"/>
                <w:szCs w:val="20"/>
                <w:lang w:val="fr-FR"/>
              </w:rPr>
            </w:pPr>
            <w:hyperlink r:id="rId14" w:history="1">
              <w:r w:rsidR="00A90A19" w:rsidRPr="009B1DC1">
                <w:rPr>
                  <w:rStyle w:val="Lienhypertexte"/>
                  <w:rFonts w:asciiTheme="majorHAnsi" w:hAnsiTheme="majorHAnsi" w:cs="Arial"/>
                  <w:spacing w:val="-3"/>
                  <w:sz w:val="20"/>
                  <w:szCs w:val="20"/>
                  <w:lang w:val="fr-FR"/>
                </w:rPr>
                <w:t>regie-eau-mm.fr</w:t>
              </w:r>
            </w:hyperlink>
          </w:p>
          <w:p w14:paraId="29E1C0DA" w14:textId="77777777" w:rsidR="003D5FA5" w:rsidRPr="005B1E7E" w:rsidRDefault="00E75712" w:rsidP="003D5FA5">
            <w:pPr>
              <w:pStyle w:val="SidebarHeading"/>
              <w:spacing w:before="0"/>
              <w:ind w:left="0"/>
              <w:rPr>
                <w:rFonts w:asciiTheme="majorHAnsi" w:hAnsiTheme="majorHAnsi"/>
                <w:b/>
                <w:noProof/>
                <w:color w:val="262626" w:themeColor="text1" w:themeTint="D9"/>
                <w:sz w:val="20"/>
                <w:szCs w:val="20"/>
                <w:lang w:val="fr-FR"/>
              </w:rPr>
            </w:pPr>
            <w:r w:rsidRPr="005B1E7E">
              <w:rPr>
                <w:rFonts w:asciiTheme="majorHAnsi" w:hAnsiTheme="majorHAnsi"/>
                <w:b/>
                <w:noProof/>
                <w:color w:val="262626" w:themeColor="text1" w:themeTint="D9"/>
                <w:sz w:val="20"/>
                <w:szCs w:val="20"/>
                <w:lang w:val="fr-FR"/>
              </w:rPr>
              <w:t>Service</w:t>
            </w:r>
            <w:r w:rsidR="003D5FA5" w:rsidRPr="005B1E7E">
              <w:rPr>
                <w:rFonts w:asciiTheme="majorHAnsi" w:hAnsiTheme="majorHAnsi"/>
                <w:b/>
                <w:noProof/>
                <w:color w:val="262626" w:themeColor="text1" w:themeTint="D9"/>
                <w:sz w:val="20"/>
                <w:szCs w:val="20"/>
                <w:lang w:val="fr-FR"/>
              </w:rPr>
              <w:t xml:space="preserve"> clientèle</w:t>
            </w:r>
          </w:p>
          <w:p w14:paraId="54B02437" w14:textId="77777777" w:rsidR="003D5FA5" w:rsidRPr="005B1E7E" w:rsidRDefault="00000000" w:rsidP="003D5FA5">
            <w:pPr>
              <w:pStyle w:val="SidebarHeading"/>
              <w:spacing w:before="0"/>
              <w:ind w:left="0"/>
              <w:rPr>
                <w:rFonts w:asciiTheme="majorHAnsi" w:hAnsiTheme="majorHAnsi"/>
                <w:noProof/>
                <w:color w:val="262626" w:themeColor="text1" w:themeTint="D9"/>
                <w:sz w:val="20"/>
                <w:szCs w:val="20"/>
                <w:lang w:val="fr-FR"/>
              </w:rPr>
            </w:pPr>
            <w:hyperlink r:id="rId15" w:history="1">
              <w:r w:rsidR="003D5FA5" w:rsidRPr="005B1E7E">
                <w:rPr>
                  <w:rStyle w:val="Lienhypertexte"/>
                  <w:rFonts w:asciiTheme="majorHAnsi" w:hAnsiTheme="majorHAnsi"/>
                  <w:noProof/>
                  <w:sz w:val="20"/>
                  <w:szCs w:val="20"/>
                  <w:lang w:val="fr-FR"/>
                </w:rPr>
                <w:t>contact@regie-eau-mm.fr</w:t>
              </w:r>
            </w:hyperlink>
          </w:p>
          <w:p w14:paraId="046A3497" w14:textId="77777777" w:rsidR="003D5FA5" w:rsidRDefault="003D5FA5" w:rsidP="003D5FA5">
            <w:pPr>
              <w:pStyle w:val="SidebarHeading"/>
              <w:spacing w:before="0"/>
              <w:ind w:left="0"/>
              <w:rPr>
                <w:rFonts w:asciiTheme="majorHAnsi" w:hAnsiTheme="majorHAnsi"/>
                <w:noProof/>
                <w:color w:val="262626" w:themeColor="text1" w:themeTint="D9"/>
                <w:sz w:val="20"/>
                <w:szCs w:val="20"/>
                <w:lang w:val="fr-FR"/>
              </w:rPr>
            </w:pPr>
            <w:r w:rsidRPr="005B1E7E">
              <w:rPr>
                <w:rFonts w:asciiTheme="majorHAnsi" w:hAnsiTheme="majorHAnsi"/>
                <w:noProof/>
                <w:color w:val="262626" w:themeColor="text1" w:themeTint="D9"/>
                <w:sz w:val="20"/>
                <w:szCs w:val="20"/>
                <w:lang w:val="fr-FR"/>
              </w:rPr>
              <w:t>T. 03 72 60 60 40</w:t>
            </w:r>
          </w:p>
          <w:p w14:paraId="797039D4" w14:textId="5913E367" w:rsidR="00651F48" w:rsidRDefault="00651F48" w:rsidP="003D5FA5">
            <w:pPr>
              <w:pStyle w:val="SidebarHeading"/>
              <w:spacing w:before="0"/>
              <w:ind w:left="0"/>
              <w:rPr>
                <w:rFonts w:asciiTheme="majorHAnsi" w:hAnsiTheme="majorHAnsi"/>
                <w:noProof/>
                <w:color w:val="262626" w:themeColor="text1" w:themeTint="D9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noProof/>
                <w:color w:val="262626" w:themeColor="text1" w:themeTint="D9"/>
                <w:sz w:val="20"/>
                <w:szCs w:val="20"/>
                <w:lang w:val="fr-FR"/>
              </w:rPr>
              <w:t>du lundi au ven</w:t>
            </w:r>
            <w:r w:rsidR="00281204">
              <w:rPr>
                <w:rFonts w:asciiTheme="majorHAnsi" w:hAnsiTheme="majorHAnsi"/>
                <w:noProof/>
                <w:color w:val="262626" w:themeColor="text1" w:themeTint="D9"/>
                <w:sz w:val="20"/>
                <w:szCs w:val="20"/>
                <w:lang w:val="fr-FR"/>
              </w:rPr>
              <w:t>d</w:t>
            </w:r>
            <w:r>
              <w:rPr>
                <w:rFonts w:asciiTheme="majorHAnsi" w:hAnsiTheme="majorHAnsi"/>
                <w:noProof/>
                <w:color w:val="262626" w:themeColor="text1" w:themeTint="D9"/>
                <w:sz w:val="20"/>
                <w:szCs w:val="20"/>
                <w:lang w:val="fr-FR"/>
              </w:rPr>
              <w:t xml:space="preserve">redi </w:t>
            </w:r>
          </w:p>
          <w:p w14:paraId="616763F6" w14:textId="77777777" w:rsidR="00651F48" w:rsidRPr="005B1E7E" w:rsidRDefault="00651F48" w:rsidP="003D5FA5">
            <w:pPr>
              <w:pStyle w:val="SidebarHeading"/>
              <w:spacing w:before="0"/>
              <w:ind w:left="0"/>
              <w:rPr>
                <w:rFonts w:asciiTheme="majorHAnsi" w:hAnsiTheme="majorHAnsi"/>
                <w:noProof/>
                <w:color w:val="262626" w:themeColor="text1" w:themeTint="D9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noProof/>
                <w:color w:val="262626" w:themeColor="text1" w:themeTint="D9"/>
                <w:sz w:val="20"/>
                <w:szCs w:val="20"/>
                <w:lang w:val="fr-FR"/>
              </w:rPr>
              <w:t>de 8h30 à 12h et de 13h30 à 17h</w:t>
            </w:r>
          </w:p>
          <w:p w14:paraId="5672CE93" w14:textId="77777777" w:rsidR="003D5FA5" w:rsidRPr="005B1E7E" w:rsidRDefault="003D5FA5" w:rsidP="003D5FA5">
            <w:pPr>
              <w:pStyle w:val="SidebarHeading"/>
              <w:spacing w:before="0"/>
              <w:ind w:left="0"/>
              <w:rPr>
                <w:rFonts w:asciiTheme="majorHAnsi" w:hAnsiTheme="majorHAnsi"/>
                <w:noProof/>
                <w:color w:val="262626" w:themeColor="text1" w:themeTint="D9"/>
                <w:sz w:val="20"/>
                <w:szCs w:val="20"/>
                <w:lang w:val="fr-FR"/>
              </w:rPr>
            </w:pPr>
            <w:r w:rsidRPr="005B1E7E">
              <w:rPr>
                <w:rFonts w:asciiTheme="majorHAnsi" w:hAnsiTheme="majorHAnsi"/>
                <w:noProof/>
                <w:color w:val="262626" w:themeColor="text1" w:themeTint="D9"/>
                <w:sz w:val="20"/>
                <w:szCs w:val="20"/>
                <w:lang w:val="fr-FR"/>
              </w:rPr>
              <w:t>Astreinte 24h/24 7j/7</w:t>
            </w:r>
          </w:p>
          <w:p w14:paraId="0D6BC10F" w14:textId="77777777" w:rsidR="003D5FA5" w:rsidRPr="005B1E7E" w:rsidRDefault="003D5FA5" w:rsidP="003D5FA5">
            <w:pPr>
              <w:pStyle w:val="SidebarHeading"/>
              <w:spacing w:before="0"/>
              <w:ind w:left="0"/>
              <w:rPr>
                <w:rFonts w:asciiTheme="majorHAnsi" w:hAnsiTheme="majorHAnsi"/>
                <w:noProof/>
                <w:color w:val="262626" w:themeColor="text1" w:themeTint="D9"/>
                <w:sz w:val="20"/>
                <w:szCs w:val="20"/>
                <w:lang w:val="fr-FR"/>
              </w:rPr>
            </w:pPr>
            <w:r w:rsidRPr="005B1E7E">
              <w:rPr>
                <w:rFonts w:asciiTheme="majorHAnsi" w:hAnsiTheme="majorHAnsi"/>
                <w:noProof/>
                <w:color w:val="262626" w:themeColor="text1" w:themeTint="D9"/>
                <w:sz w:val="20"/>
                <w:szCs w:val="20"/>
                <w:lang w:val="fr-FR"/>
              </w:rPr>
              <w:t>(en cas d’urgence uniquement)</w:t>
            </w:r>
          </w:p>
          <w:p w14:paraId="79DA2640" w14:textId="77777777" w:rsidR="00E348C5" w:rsidRPr="005B1E7E" w:rsidRDefault="00E348C5" w:rsidP="003D5FA5">
            <w:pPr>
              <w:spacing w:after="0"/>
              <w:ind w:right="-96"/>
              <w:rPr>
                <w:rFonts w:asciiTheme="majorHAnsi" w:hAnsiTheme="majorHAnsi"/>
                <w:iCs/>
                <w:noProof/>
                <w:color w:val="7F7F7F" w:themeColor="text1" w:themeTint="80"/>
                <w:sz w:val="20"/>
                <w:szCs w:val="20"/>
                <w:lang w:val="fr-FR"/>
              </w:rPr>
            </w:pPr>
          </w:p>
        </w:tc>
      </w:tr>
    </w:tbl>
    <w:p w14:paraId="60974A5F" w14:textId="3AFB54D4" w:rsidR="0074262B" w:rsidRDefault="0074262B" w:rsidP="00AE1408">
      <w:pPr>
        <w:rPr>
          <w:lang w:val="fr-FR"/>
        </w:rPr>
      </w:pPr>
    </w:p>
    <w:p w14:paraId="270D0FA8" w14:textId="56F20BDA" w:rsidR="0074262B" w:rsidRDefault="00262186" w:rsidP="0074262B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CC38197" wp14:editId="381CA689">
            <wp:simplePos x="0" y="0"/>
            <wp:positionH relativeFrom="column">
              <wp:align>left</wp:align>
            </wp:positionH>
            <wp:positionV relativeFrom="paragraph">
              <wp:posOffset>206985</wp:posOffset>
            </wp:positionV>
            <wp:extent cx="4543359" cy="942856"/>
            <wp:effectExtent l="0" t="0" r="0" b="0"/>
            <wp:wrapNone/>
            <wp:docPr id="726962995" name="Image 1" descr="Une image contenant texte, capture d’écran, logo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962995" name="Image 1" descr="Une image contenant texte, capture d’écran, logo, Police&#10;&#10;Description générée automatiquement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"/>
                    <a:stretch/>
                  </pic:blipFill>
                  <pic:spPr bwMode="auto">
                    <a:xfrm>
                      <a:off x="0" y="0"/>
                      <a:ext cx="4543359" cy="942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62B" w:rsidRPr="006A2CE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57C5A4B" wp14:editId="1A3BDF6F">
                <wp:simplePos x="0" y="0"/>
                <wp:positionH relativeFrom="column">
                  <wp:align>left</wp:align>
                </wp:positionH>
                <wp:positionV relativeFrom="paragraph">
                  <wp:posOffset>8525510</wp:posOffset>
                </wp:positionV>
                <wp:extent cx="4490085" cy="876300"/>
                <wp:effectExtent l="0" t="0" r="24765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085" cy="876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679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3"/>
                              <w:gridCol w:w="2268"/>
                              <w:gridCol w:w="2268"/>
                            </w:tblGrid>
                            <w:tr w:rsidR="00F64268" w14:paraId="0011301E" w14:textId="77777777" w:rsidTr="007502CF">
                              <w:tc>
                                <w:tcPr>
                                  <w:tcW w:w="2263" w:type="dxa"/>
                                </w:tcPr>
                                <w:p w14:paraId="7F059712" w14:textId="3688AA8F" w:rsidR="00F64268" w:rsidRDefault="006F5DE8" w:rsidP="007F502D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6F5DE8">
                                    <w:rPr>
                                      <w:rFonts w:asciiTheme="majorHAnsi" w:hAnsiTheme="majorHAnsi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403F050" wp14:editId="640ADD6E">
                                        <wp:extent cx="1439133" cy="666750"/>
                                        <wp:effectExtent l="0" t="0" r="8890" b="0"/>
                                        <wp:docPr id="2" name="Picture 2" descr="Colas (entreprise) — Wikipédia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D49CB72C-8986-C93E-F4C4-1ED9D3CBE7D5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icture 2" descr="Colas (entreprise) — Wikipédia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D49CB72C-8986-C93E-F4C4-1ED9D3CBE7D5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47914" cy="6708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1481910B" w14:textId="495DCD94" w:rsidR="00F64268" w:rsidRDefault="006F5DE8" w:rsidP="00F64268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6F5DE8">
                                    <w:rPr>
                                      <w:rFonts w:asciiTheme="majorHAnsi" w:hAnsiTheme="majorHAnsi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2EA48EFE" wp14:editId="2065C6F5">
                                        <wp:extent cx="715318" cy="796444"/>
                                        <wp:effectExtent l="0" t="0" r="0" b="0"/>
                                        <wp:docPr id="1026" name="Picture 2" descr="Site officiel de Châtel-Saint-Germain Logo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3A9E7EC2-C975-57F3-B051-9D161C9C0970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6" name="Picture 2" descr="Site officiel de Châtel-Saint-Germain Logo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3A9E7EC2-C975-57F3-B051-9D161C9C0970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8914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8578" cy="8000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49A5FE14" w14:textId="77777777" w:rsidR="00F64268" w:rsidRDefault="00F64268" w:rsidP="00F64268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fr-FR" w:eastAsia="fr-FR"/>
                                    </w:rPr>
                                    <w:drawing>
                                      <wp:inline distT="0" distB="0" distL="0" distR="0" wp14:anchorId="30289DFE" wp14:editId="2141F463">
                                        <wp:extent cx="1458205" cy="580301"/>
                                        <wp:effectExtent l="0" t="0" r="0" b="0"/>
                                        <wp:docPr id="35" name="Image 35" descr="Eurométropole de Metz — Wikipédi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Eurométropole de Metz — Wikipédi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9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717" t="32210" b="2907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5785" cy="5992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E6FA320" w14:textId="77777777" w:rsidR="00235BF4" w:rsidRPr="00793190" w:rsidRDefault="003D0592" w:rsidP="003D0592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7C5A4B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7" type="#_x0000_t202" style="position:absolute;margin-left:0;margin-top:671.3pt;width:353.55pt;height:69pt;z-index:25163878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" fillcolor="white [3201]" strokecolor="black [3200]" strokeweight="2pt">
                <v:textbox>
                  <w:txbxContent>
                    <w:tbl>
                      <w:tblPr>
                        <w:tblStyle w:val="Grilledutableau"/>
                        <w:tblW w:w="679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263"/>
                        <w:gridCol w:w="2268"/>
                        <w:gridCol w:w="2268"/>
                      </w:tblGrid>
                      <w:tr w:rsidR="00F64268" w14:paraId="0011301E" w14:textId="77777777" w:rsidTr="007502CF">
                        <w:tc>
                          <w:tcPr>
                            <w:tcW w:w="2263" w:type="dxa"/>
                          </w:tcPr>
                          <w:p w14:paraId="7F059712" w14:textId="3688AA8F" w:rsidR="00F64268" w:rsidRDefault="006F5DE8" w:rsidP="007F502D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6F5DE8">
                              <w:rPr>
                                <w:rFonts w:asciiTheme="majorHAnsi" w:hAnsiTheme="majorHAns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403F050" wp14:editId="640ADD6E">
                                  <wp:extent cx="1439133" cy="666750"/>
                                  <wp:effectExtent l="0" t="0" r="8890" b="0"/>
                                  <wp:docPr id="2" name="Picture 2" descr="Colas (entreprise) — Wikipédia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49CB72C-8986-C93E-F4C4-1ED9D3CBE7D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Colas (entreprise) — Wikipédia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49CB72C-8986-C93E-F4C4-1ED9D3CBE7D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914" cy="670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14:paraId="1481910B" w14:textId="495DCD94" w:rsidR="00F64268" w:rsidRDefault="006F5DE8" w:rsidP="00F64268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6F5DE8">
                              <w:rPr>
                                <w:rFonts w:asciiTheme="majorHAnsi" w:hAnsiTheme="majorHAns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EA48EFE" wp14:editId="2065C6F5">
                                  <wp:extent cx="715318" cy="796444"/>
                                  <wp:effectExtent l="0" t="0" r="0" b="0"/>
                                  <wp:docPr id="1026" name="Picture 2" descr="Site officiel de Châtel-Saint-Germain Logo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A9E7EC2-C975-57F3-B051-9D161C9C097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Site officiel de Châtel-Saint-Germain Logo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A9E7EC2-C975-57F3-B051-9D161C9C097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891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578" cy="8000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14:paraId="49A5FE14" w14:textId="77777777" w:rsidR="00F64268" w:rsidRDefault="00F64268" w:rsidP="00F64268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0289DFE" wp14:editId="2141F463">
                                  <wp:extent cx="1458205" cy="580301"/>
                                  <wp:effectExtent l="0" t="0" r="0" b="0"/>
                                  <wp:docPr id="35" name="Image 35" descr="Eurométropole de Metz — Wikipé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urométropole de Metz — Wikipé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17" t="32210" b="290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5785" cy="599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E6FA320" w14:textId="77777777" w:rsidR="00235BF4" w:rsidRPr="00793190" w:rsidRDefault="003D0592" w:rsidP="003D0592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  <w:lang w:val="fr-FR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74262B">
        <w:rPr>
          <w:lang w:val="fr-FR"/>
        </w:rPr>
        <w:br w:type="page"/>
      </w:r>
    </w:p>
    <w:p w14:paraId="3B1E5E26" w14:textId="486D378D" w:rsidR="00AD1A00" w:rsidRPr="006A2CEC" w:rsidRDefault="00AD1A00" w:rsidP="00AE1408">
      <w:pPr>
        <w:rPr>
          <w:lang w:val="fr-FR"/>
        </w:rPr>
      </w:pPr>
    </w:p>
    <w:p w14:paraId="170EA189" w14:textId="5761ED36" w:rsidR="0063119D" w:rsidRDefault="006F5DE8" w:rsidP="00AE1408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D6128C" wp14:editId="00C97175">
                <wp:simplePos x="0" y="0"/>
                <wp:positionH relativeFrom="column">
                  <wp:posOffset>1596390</wp:posOffset>
                </wp:positionH>
                <wp:positionV relativeFrom="paragraph">
                  <wp:posOffset>160020</wp:posOffset>
                </wp:positionV>
                <wp:extent cx="3457575" cy="6638925"/>
                <wp:effectExtent l="0" t="0" r="28575" b="28575"/>
                <wp:wrapNone/>
                <wp:docPr id="973921475" name="Forme libre : for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6638925"/>
                        </a:xfrm>
                        <a:custGeom>
                          <a:avLst/>
                          <a:gdLst>
                            <a:gd name="connsiteX0" fmla="*/ 0 w 3457575"/>
                            <a:gd name="connsiteY0" fmla="*/ 104775 h 6638925"/>
                            <a:gd name="connsiteX1" fmla="*/ 647700 w 3457575"/>
                            <a:gd name="connsiteY1" fmla="*/ 1390650 h 6638925"/>
                            <a:gd name="connsiteX2" fmla="*/ 1266825 w 3457575"/>
                            <a:gd name="connsiteY2" fmla="*/ 2466975 h 6638925"/>
                            <a:gd name="connsiteX3" fmla="*/ 1762125 w 3457575"/>
                            <a:gd name="connsiteY3" fmla="*/ 3438525 h 6638925"/>
                            <a:gd name="connsiteX4" fmla="*/ 2419350 w 3457575"/>
                            <a:gd name="connsiteY4" fmla="*/ 4610100 h 6638925"/>
                            <a:gd name="connsiteX5" fmla="*/ 2524125 w 3457575"/>
                            <a:gd name="connsiteY5" fmla="*/ 5429250 h 6638925"/>
                            <a:gd name="connsiteX6" fmla="*/ 2914650 w 3457575"/>
                            <a:gd name="connsiteY6" fmla="*/ 5410200 h 6638925"/>
                            <a:gd name="connsiteX7" fmla="*/ 3057525 w 3457575"/>
                            <a:gd name="connsiteY7" fmla="*/ 5810250 h 6638925"/>
                            <a:gd name="connsiteX8" fmla="*/ 3228975 w 3457575"/>
                            <a:gd name="connsiteY8" fmla="*/ 6229350 h 6638925"/>
                            <a:gd name="connsiteX9" fmla="*/ 3219450 w 3457575"/>
                            <a:gd name="connsiteY9" fmla="*/ 6638925 h 6638925"/>
                            <a:gd name="connsiteX10" fmla="*/ 3457575 w 3457575"/>
                            <a:gd name="connsiteY10" fmla="*/ 6629400 h 6638925"/>
                            <a:gd name="connsiteX11" fmla="*/ 3457575 w 3457575"/>
                            <a:gd name="connsiteY11" fmla="*/ 6067425 h 6638925"/>
                            <a:gd name="connsiteX12" fmla="*/ 3067050 w 3457575"/>
                            <a:gd name="connsiteY12" fmla="*/ 5172075 h 6638925"/>
                            <a:gd name="connsiteX13" fmla="*/ 2895600 w 3457575"/>
                            <a:gd name="connsiteY13" fmla="*/ 5124450 h 6638925"/>
                            <a:gd name="connsiteX14" fmla="*/ 2667000 w 3457575"/>
                            <a:gd name="connsiteY14" fmla="*/ 5124450 h 6638925"/>
                            <a:gd name="connsiteX15" fmla="*/ 2609850 w 3457575"/>
                            <a:gd name="connsiteY15" fmla="*/ 4486275 h 6638925"/>
                            <a:gd name="connsiteX16" fmla="*/ 1743075 w 3457575"/>
                            <a:gd name="connsiteY16" fmla="*/ 2876550 h 6638925"/>
                            <a:gd name="connsiteX17" fmla="*/ 209550 w 3457575"/>
                            <a:gd name="connsiteY17" fmla="*/ 0 h 6638925"/>
                            <a:gd name="connsiteX18" fmla="*/ 0 w 3457575"/>
                            <a:gd name="connsiteY18" fmla="*/ 104775 h 6638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457575" h="6638925">
                              <a:moveTo>
                                <a:pt x="0" y="104775"/>
                              </a:moveTo>
                              <a:lnTo>
                                <a:pt x="647700" y="1390650"/>
                              </a:lnTo>
                              <a:lnTo>
                                <a:pt x="1266825" y="2466975"/>
                              </a:lnTo>
                              <a:lnTo>
                                <a:pt x="1762125" y="3438525"/>
                              </a:lnTo>
                              <a:lnTo>
                                <a:pt x="2419350" y="4610100"/>
                              </a:lnTo>
                              <a:lnTo>
                                <a:pt x="2524125" y="5429250"/>
                              </a:lnTo>
                              <a:lnTo>
                                <a:pt x="2914650" y="5410200"/>
                              </a:lnTo>
                              <a:lnTo>
                                <a:pt x="3057525" y="5810250"/>
                              </a:lnTo>
                              <a:lnTo>
                                <a:pt x="3228975" y="6229350"/>
                              </a:lnTo>
                              <a:lnTo>
                                <a:pt x="3219450" y="6638925"/>
                              </a:lnTo>
                              <a:lnTo>
                                <a:pt x="3457575" y="6629400"/>
                              </a:lnTo>
                              <a:lnTo>
                                <a:pt x="3457575" y="6067425"/>
                              </a:lnTo>
                              <a:lnTo>
                                <a:pt x="3067050" y="5172075"/>
                              </a:lnTo>
                              <a:lnTo>
                                <a:pt x="2895600" y="5124450"/>
                              </a:lnTo>
                              <a:lnTo>
                                <a:pt x="2667000" y="5124450"/>
                              </a:lnTo>
                              <a:lnTo>
                                <a:pt x="2609850" y="4486275"/>
                              </a:lnTo>
                              <a:lnTo>
                                <a:pt x="1743075" y="2876550"/>
                              </a:lnTo>
                              <a:lnTo>
                                <a:pt x="209550" y="0"/>
                              </a:lnTo>
                              <a:lnTo>
                                <a:pt x="0" y="10477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50000"/>
                            <a:alpha val="32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411FE55" id="Forme libre : forme 2" o:spid="_x0000_s1026" style="position:absolute;margin-left:125.7pt;margin-top:12.6pt;width:272.25pt;height:522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57575,6638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" path="m,104775l647700,1390650r619125,1076325l1762125,3438525r657225,1171575l2524125,5429250r390525,-19050l3057525,5810250r171450,419100l3219450,6638925r238125,-9525l3457575,6067425,3067050,5172075r-171450,-47625l2667000,5124450r-57150,-638175l1743075,2876550,209550,,,104775xe" fillcolor="#0e56c3 [1614]" strokecolor="#498cf1 [2414]" strokeweight="2pt">
                <v:fill opacity="21074f"/>
                <v:stroke dashstyle="dash"/>
                <v:path arrowok="t" o:connecttype="custom" o:connectlocs="0,104775;647700,1390650;1266825,2466975;1762125,3438525;2419350,4610100;2524125,5429250;2914650,5410200;3057525,5810250;3228975,6229350;3219450,6638925;3457575,6629400;3457575,6067425;3067050,5172075;2895600,5124450;2667000,5124450;2609850,4486275;1743075,2876550;209550,0;0,104775" o:connectangles="0,0,0,0,0,0,0,0,0,0,0,0,0,0,0,0,0,0,0"/>
              </v:shape>
            </w:pict>
          </mc:Fallback>
        </mc:AlternateContent>
      </w:r>
      <w:r w:rsidRPr="006F5DE8">
        <w:rPr>
          <w:noProof/>
        </w:rPr>
        <mc:AlternateContent>
          <mc:Choice Requires="wpg">
            <w:drawing>
              <wp:anchor distT="0" distB="0" distL="114300" distR="114300" simplePos="0" relativeHeight="251637759" behindDoc="0" locked="0" layoutInCell="1" allowOverlap="1" wp14:anchorId="4BC47ABF" wp14:editId="74EDECD2">
                <wp:simplePos x="0" y="0"/>
                <wp:positionH relativeFrom="column">
                  <wp:posOffset>634365</wp:posOffset>
                </wp:positionH>
                <wp:positionV relativeFrom="paragraph">
                  <wp:posOffset>102870</wp:posOffset>
                </wp:positionV>
                <wp:extent cx="5372100" cy="6877050"/>
                <wp:effectExtent l="0" t="0" r="0" b="0"/>
                <wp:wrapNone/>
                <wp:docPr id="1099707070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6877050"/>
                          <a:chOff x="247829" y="0"/>
                          <a:chExt cx="3760160" cy="5013004"/>
                        </a:xfrm>
                      </wpg:grpSpPr>
                      <pic:pic xmlns:pic="http://schemas.openxmlformats.org/drawingml/2006/picture">
                        <pic:nvPicPr>
                          <pic:cNvPr id="2030690692" name="Image 20306906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531" r="26719"/>
                          <a:stretch/>
                        </pic:blipFill>
                        <pic:spPr>
                          <a:xfrm>
                            <a:off x="247829" y="0"/>
                            <a:ext cx="3760160" cy="501300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53610483" name="Groupe 253610483"/>
                        <wpg:cNvGrpSpPr/>
                        <wpg:grpSpPr>
                          <a:xfrm>
                            <a:off x="1008112" y="143077"/>
                            <a:ext cx="2232248" cy="4691520"/>
                            <a:chOff x="1008112" y="143077"/>
                            <a:chExt cx="2232248" cy="4691520"/>
                          </a:xfrm>
                        </wpg:grpSpPr>
                        <wps:wsp>
                          <wps:cNvPr id="842003109" name="Connecteur droit 842003109"/>
                          <wps:cNvCnPr>
                            <a:cxnSpLocks/>
                          </wps:cNvCnPr>
                          <wps:spPr>
                            <a:xfrm>
                              <a:off x="2952328" y="3887493"/>
                              <a:ext cx="70366" cy="37022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613021837" name="Groupe 1613021837"/>
                          <wpg:cNvGrpSpPr/>
                          <wpg:grpSpPr>
                            <a:xfrm>
                              <a:off x="1008112" y="143077"/>
                              <a:ext cx="2232248" cy="4691520"/>
                              <a:chOff x="1008112" y="143077"/>
                              <a:chExt cx="2232248" cy="4691520"/>
                            </a:xfrm>
                          </wpg:grpSpPr>
                          <wps:wsp>
                            <wps:cNvPr id="1165859363" name="Connecteur droit 1165859363"/>
                            <wps:cNvCnPr/>
                            <wps:spPr>
                              <a:xfrm>
                                <a:off x="1008112" y="143077"/>
                                <a:ext cx="648072" cy="1224136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06579378" name="Connecteur droit 1806579378"/>
                            <wps:cNvCnPr>
                              <a:cxnSpLocks/>
                            </wps:cNvCnPr>
                            <wps:spPr>
                              <a:xfrm>
                                <a:off x="1656184" y="1367213"/>
                                <a:ext cx="576064" cy="1152128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13487395" name="Connecteur droit 1813487395"/>
                            <wps:cNvCnPr>
                              <a:cxnSpLocks/>
                            </wps:cNvCnPr>
                            <wps:spPr>
                              <a:xfrm>
                                <a:off x="2232248" y="2506502"/>
                                <a:ext cx="360040" cy="732919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5321825" name="Connecteur droit 165321825"/>
                            <wps:cNvCnPr>
                              <a:cxnSpLocks/>
                            </wps:cNvCnPr>
                            <wps:spPr>
                              <a:xfrm>
                                <a:off x="2592288" y="3241017"/>
                                <a:ext cx="72008" cy="14242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6595080" name="Connecteur droit 326595080"/>
                            <wps:cNvCnPr>
                              <a:cxnSpLocks/>
                            </wps:cNvCnPr>
                            <wps:spPr>
                              <a:xfrm>
                                <a:off x="2664296" y="3383437"/>
                                <a:ext cx="70366" cy="504056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5262905" name="Connecteur droit 695262905"/>
                            <wps:cNvCnPr>
                              <a:cxnSpLocks/>
                            </wps:cNvCnPr>
                            <wps:spPr>
                              <a:xfrm>
                                <a:off x="2734662" y="3887493"/>
                                <a:ext cx="217666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80739899" name="Connecteur droit 1380739899"/>
                            <wps:cNvCnPr>
                              <a:cxnSpLocks/>
                            </wps:cNvCnPr>
                            <wps:spPr>
                              <a:xfrm>
                                <a:off x="3022694" y="3924515"/>
                                <a:ext cx="217666" cy="624607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2664873" name="Connecteur droit 742664873"/>
                            <wps:cNvCnPr>
                              <a:cxnSpLocks/>
                            </wps:cNvCnPr>
                            <wps:spPr>
                              <a:xfrm>
                                <a:off x="3240360" y="4549122"/>
                                <a:ext cx="0" cy="28547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87ACD41" id="Groupe 9" o:spid="_x0000_s1026" style="position:absolute;margin-left:49.95pt;margin-top:8.1pt;width:423pt;height:541.5pt;z-index:251637759;mso-width-relative:margin;mso-height-relative:margin" coordorigin="2478" coordsize="37601,5013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">
                <v:shape id="Image 2030690692" o:spid="_x0000_s1027" type="#_x0000_t75" style="position:absolute;left:2478;width:37601;height:50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">
                  <v:imagedata r:id="rId22" o:title="" cropleft="2969f" cropright="17511f"/>
                </v:shape>
                <v:group id="Groupe 253610483" o:spid="_x0000_s1028" style="position:absolute;left:10081;top:1430;width:22322;height:46915" coordorigin="10081,1430" coordsize="22322,46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">
                  <v:line id="Connecteur droit 842003109" o:spid="_x0000_s1029" style="position:absolute;visibility:visible;mso-wrap-style:square" from="29523,38874" to="30226,39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" strokecolor="#ffc000" strokeweight="3pt">
                    <o:lock v:ext="edit" shapetype="f"/>
                  </v:line>
                  <v:group id="Groupe 1613021837" o:spid="_x0000_s1030" style="position:absolute;left:10081;top:1430;width:22322;height:46915" coordorigin="10081,1430" coordsize="22322,46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">
                    <v:line id="Connecteur droit 1165859363" o:spid="_x0000_s1031" style="position:absolute;visibility:visible;mso-wrap-style:square" from="10081,1430" to="16561,13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" strokecolor="#ffc000" strokeweight="3pt"/>
                    <v:line id="Connecteur droit 1806579378" o:spid="_x0000_s1032" style="position:absolute;visibility:visible;mso-wrap-style:square" from="16561,13672" to="22322,25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" strokecolor="#ffc000" strokeweight="3pt">
                      <o:lock v:ext="edit" shapetype="f"/>
                    </v:line>
                    <v:line id="Connecteur droit 1813487395" o:spid="_x0000_s1033" style="position:absolute;visibility:visible;mso-wrap-style:square" from="22322,25065" to="25922,32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" strokecolor="#ffc000" strokeweight="3pt">
                      <o:lock v:ext="edit" shapetype="f"/>
                    </v:line>
                    <v:line id="Connecteur droit 165321825" o:spid="_x0000_s1034" style="position:absolute;visibility:visible;mso-wrap-style:square" from="25922,32410" to="26642,33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" strokecolor="#ffc000" strokeweight="3pt">
                      <o:lock v:ext="edit" shapetype="f"/>
                    </v:line>
                    <v:line id="Connecteur droit 326595080" o:spid="_x0000_s1035" style="position:absolute;visibility:visible;mso-wrap-style:square" from="26642,33834" to="27346,38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" strokecolor="#ffc000" strokeweight="3pt">
                      <o:lock v:ext="edit" shapetype="f"/>
                    </v:line>
                    <v:line id="Connecteur droit 695262905" o:spid="_x0000_s1036" style="position:absolute;visibility:visible;mso-wrap-style:square" from="27346,38874" to="29523,38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" strokecolor="#ffc000" strokeweight="3pt">
                      <o:lock v:ext="edit" shapetype="f"/>
                    </v:line>
                    <v:line id="Connecteur droit 1380739899" o:spid="_x0000_s1037" style="position:absolute;visibility:visible;mso-wrap-style:square" from="30226,39245" to="32403,45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" strokecolor="#ffc000" strokeweight="3pt">
                      <o:lock v:ext="edit" shapetype="f"/>
                    </v:line>
                    <v:line id="Connecteur droit 742664873" o:spid="_x0000_s1038" style="position:absolute;visibility:visible;mso-wrap-style:square" from="32403,45491" to="32403,48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" strokecolor="#ffc000" strokeweight="3pt">
                      <o:lock v:ext="edit" shapetype="f"/>
                    </v:line>
                  </v:group>
                </v:group>
              </v:group>
            </w:pict>
          </mc:Fallback>
        </mc:AlternateContent>
      </w:r>
      <w:r w:rsidR="00C07467">
        <w:rPr>
          <w:noProof/>
          <w:lang w:val="fr-FR" w:eastAsia="fr-FR"/>
        </w:rPr>
        <w:drawing>
          <wp:anchor distT="0" distB="0" distL="114300" distR="114300" simplePos="0" relativeHeight="251679744" behindDoc="0" locked="0" layoutInCell="1" allowOverlap="1" wp14:anchorId="7DD03634" wp14:editId="2972B39F">
            <wp:simplePos x="0" y="0"/>
            <wp:positionH relativeFrom="column">
              <wp:posOffset>-1605915</wp:posOffset>
            </wp:positionH>
            <wp:positionV relativeFrom="margin">
              <wp:posOffset>2571115</wp:posOffset>
            </wp:positionV>
            <wp:extent cx="1152525" cy="581025"/>
            <wp:effectExtent l="0" t="0" r="9525" b="9525"/>
            <wp:wrapNone/>
            <wp:docPr id="10" name="Image 10" descr="Réfection de la chaussée sur la RN 21 - Le journal du 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fection de la chaussée sur la RN 21 - Le journal du Ger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408" w:rsidRPr="006A2CEC">
        <w:rPr>
          <w:lang w:val="fr-FR"/>
        </w:rPr>
        <w:br w:type="column"/>
      </w:r>
    </w:p>
    <w:p w14:paraId="2757D46C" w14:textId="6C227BEF" w:rsidR="005F54BE" w:rsidRPr="006A2CEC" w:rsidRDefault="005F54BE" w:rsidP="00AE1408">
      <w:pPr>
        <w:rPr>
          <w:lang w:val="fr-FR"/>
        </w:rPr>
      </w:pPr>
    </w:p>
    <w:p w14:paraId="6F7CE9EE" w14:textId="4B123C2B" w:rsidR="005F54BE" w:rsidRPr="006A2CEC" w:rsidRDefault="006F5DE8" w:rsidP="00AE1408">
      <w:pPr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BBBBBD" wp14:editId="2A43C81C">
                <wp:simplePos x="0" y="0"/>
                <wp:positionH relativeFrom="column">
                  <wp:posOffset>-1891665</wp:posOffset>
                </wp:positionH>
                <wp:positionV relativeFrom="paragraph">
                  <wp:posOffset>7021195</wp:posOffset>
                </wp:positionV>
                <wp:extent cx="2076450" cy="771525"/>
                <wp:effectExtent l="0" t="0" r="19050" b="2857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C1ACC" w14:textId="77777777" w:rsidR="00257221" w:rsidRPr="00257221" w:rsidRDefault="00AC7C10">
                            <w:pPr>
                              <w:rPr>
                                <w:rFonts w:asciiTheme="majorHAnsi" w:hAnsiTheme="majorHAnsi"/>
                                <w:sz w:val="16"/>
                                <w:szCs w:val="20"/>
                                <w:lang w:val="fr-FR"/>
                              </w:rPr>
                            </w:pPr>
                            <w:proofErr w:type="gramStart"/>
                            <w:r w:rsidRPr="00257221">
                              <w:rPr>
                                <w:rFonts w:asciiTheme="majorHAnsi" w:hAnsiTheme="majorHAnsi"/>
                                <w:sz w:val="16"/>
                                <w:szCs w:val="20"/>
                                <w:u w:val="single"/>
                                <w:lang w:val="fr-FR"/>
                              </w:rPr>
                              <w:t>Légende</w:t>
                            </w:r>
                            <w:r w:rsidR="00257221" w:rsidRPr="00257221">
                              <w:rPr>
                                <w:rFonts w:asciiTheme="majorHAnsi" w:hAnsiTheme="majorHAnsi"/>
                                <w:sz w:val="16"/>
                                <w:szCs w:val="20"/>
                                <w:lang w:val="fr-FR"/>
                              </w:rPr>
                              <w:t>:</w:t>
                            </w:r>
                            <w:proofErr w:type="gramEnd"/>
                          </w:p>
                          <w:p w14:paraId="182430DE" w14:textId="2A7ED72F" w:rsidR="00257221" w:rsidRPr="00257221" w:rsidRDefault="00257221" w:rsidP="006F5DE8">
                            <w:pPr>
                              <w:ind w:firstLine="720"/>
                              <w:rPr>
                                <w:rFonts w:asciiTheme="majorHAnsi" w:hAnsiTheme="majorHAnsi"/>
                                <w:sz w:val="16"/>
                                <w:szCs w:val="20"/>
                                <w:lang w:val="fr-FR"/>
                              </w:rPr>
                            </w:pPr>
                            <w:r w:rsidRPr="00257221">
                              <w:rPr>
                                <w:rFonts w:asciiTheme="majorHAnsi" w:hAnsiTheme="majorHAnsi"/>
                                <w:sz w:val="16"/>
                                <w:szCs w:val="20"/>
                                <w:lang w:val="fr-FR"/>
                              </w:rPr>
                              <w:t>Tracé de la conduite</w:t>
                            </w:r>
                          </w:p>
                          <w:p w14:paraId="3F7369EC" w14:textId="77777777" w:rsidR="00257221" w:rsidRDefault="00257221">
                            <w:pPr>
                              <w:rPr>
                                <w:rFonts w:asciiTheme="majorHAnsi" w:hAnsiTheme="majorHAnsi"/>
                                <w:sz w:val="16"/>
                                <w:szCs w:val="20"/>
                                <w:lang w:val="fr-FR"/>
                              </w:rPr>
                            </w:pPr>
                            <w:r w:rsidRPr="00257221">
                              <w:rPr>
                                <w:rFonts w:asciiTheme="majorHAnsi" w:hAnsiTheme="majorHAnsi"/>
                                <w:sz w:val="16"/>
                                <w:szCs w:val="20"/>
                                <w:lang w:val="fr-FR"/>
                              </w:rPr>
                              <w:tab/>
                              <w:t>Emprise de la zone de travaux</w:t>
                            </w:r>
                          </w:p>
                          <w:p w14:paraId="49B36231" w14:textId="29E7261F" w:rsidR="006F5DE8" w:rsidRPr="00257221" w:rsidRDefault="00AF6AA6" w:rsidP="006F5DE8">
                            <w:pPr>
                              <w:spacing w:after="0"/>
                              <w:rPr>
                                <w:rFonts w:asciiTheme="majorHAnsi" w:hAnsiTheme="majorHAnsi"/>
                                <w:sz w:val="16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6"/>
                                <w:szCs w:val="20"/>
                                <w:lang w:val="fr-FR"/>
                              </w:rPr>
                              <w:tab/>
                            </w:r>
                          </w:p>
                          <w:p w14:paraId="01CADB61" w14:textId="6BA25DCA" w:rsidR="00AF6AA6" w:rsidRPr="00257221" w:rsidRDefault="00AF6AA6" w:rsidP="00AF6AA6">
                            <w:pPr>
                              <w:ind w:firstLine="720"/>
                              <w:rPr>
                                <w:rFonts w:asciiTheme="majorHAnsi" w:hAnsiTheme="majorHAnsi"/>
                                <w:sz w:val="16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4BBBBBD" id="Zone de texte 42" o:spid="_x0000_s1028" type="#_x0000_t202" style="position:absolute;margin-left:-148.95pt;margin-top:552.85pt;width:163.5pt;height:6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" fillcolor="white [3201]" strokeweight=".5pt">
                <v:textbox>
                  <w:txbxContent>
                    <w:p w14:paraId="0ABC1ACC" w14:textId="77777777" w:rsidR="00257221" w:rsidRPr="00257221" w:rsidRDefault="00AC7C10">
                      <w:pPr>
                        <w:rPr>
                          <w:rFonts w:asciiTheme="majorHAnsi" w:hAnsiTheme="majorHAnsi"/>
                          <w:sz w:val="16"/>
                          <w:szCs w:val="20"/>
                          <w:lang w:val="fr-FR"/>
                        </w:rPr>
                      </w:pPr>
                      <w:r w:rsidRPr="00257221">
                        <w:rPr>
                          <w:rFonts w:asciiTheme="majorHAnsi" w:hAnsiTheme="majorHAnsi"/>
                          <w:sz w:val="16"/>
                          <w:szCs w:val="20"/>
                          <w:u w:val="single"/>
                          <w:lang w:val="fr-FR"/>
                        </w:rPr>
                        <w:t>Légende</w:t>
                      </w:r>
                      <w:r w:rsidR="00257221" w:rsidRPr="00257221">
                        <w:rPr>
                          <w:rFonts w:asciiTheme="majorHAnsi" w:hAnsiTheme="majorHAnsi"/>
                          <w:sz w:val="16"/>
                          <w:szCs w:val="20"/>
                          <w:lang w:val="fr-FR"/>
                        </w:rPr>
                        <w:t>:</w:t>
                      </w:r>
                    </w:p>
                    <w:p w14:paraId="182430DE" w14:textId="2A7ED72F" w:rsidR="00257221" w:rsidRPr="00257221" w:rsidRDefault="00257221" w:rsidP="006F5DE8">
                      <w:pPr>
                        <w:ind w:firstLine="720"/>
                        <w:rPr>
                          <w:rFonts w:asciiTheme="majorHAnsi" w:hAnsiTheme="majorHAnsi"/>
                          <w:sz w:val="16"/>
                          <w:szCs w:val="20"/>
                          <w:lang w:val="fr-FR"/>
                        </w:rPr>
                      </w:pPr>
                      <w:r w:rsidRPr="00257221">
                        <w:rPr>
                          <w:rFonts w:asciiTheme="majorHAnsi" w:hAnsiTheme="majorHAnsi"/>
                          <w:sz w:val="16"/>
                          <w:szCs w:val="20"/>
                          <w:lang w:val="fr-FR"/>
                        </w:rPr>
                        <w:t>Tracé de la conduite</w:t>
                      </w:r>
                    </w:p>
                    <w:p w14:paraId="3F7369EC" w14:textId="77777777" w:rsidR="00257221" w:rsidRDefault="00257221">
                      <w:pPr>
                        <w:rPr>
                          <w:rFonts w:asciiTheme="majorHAnsi" w:hAnsiTheme="majorHAnsi"/>
                          <w:sz w:val="16"/>
                          <w:szCs w:val="20"/>
                          <w:lang w:val="fr-FR"/>
                        </w:rPr>
                      </w:pPr>
                      <w:r w:rsidRPr="00257221">
                        <w:rPr>
                          <w:rFonts w:asciiTheme="majorHAnsi" w:hAnsiTheme="majorHAnsi"/>
                          <w:sz w:val="16"/>
                          <w:szCs w:val="20"/>
                          <w:lang w:val="fr-FR"/>
                        </w:rPr>
                        <w:tab/>
                        <w:t>Emprise de la zone de travaux</w:t>
                      </w:r>
                    </w:p>
                    <w:p w14:paraId="49B36231" w14:textId="29E7261F" w:rsidR="006F5DE8" w:rsidRPr="00257221" w:rsidRDefault="00AF6AA6" w:rsidP="006F5DE8">
                      <w:pPr>
                        <w:spacing w:after="0"/>
                        <w:rPr>
                          <w:rFonts w:asciiTheme="majorHAnsi" w:hAnsiTheme="majorHAnsi"/>
                          <w:sz w:val="16"/>
                          <w:szCs w:val="20"/>
                          <w:lang w:val="fr-FR"/>
                        </w:rPr>
                      </w:pPr>
                      <w:r>
                        <w:rPr>
                          <w:rFonts w:asciiTheme="majorHAnsi" w:hAnsiTheme="majorHAnsi"/>
                          <w:sz w:val="16"/>
                          <w:szCs w:val="20"/>
                          <w:lang w:val="fr-FR"/>
                        </w:rPr>
                        <w:tab/>
                      </w:r>
                    </w:p>
                    <w:p w14:paraId="01CADB61" w14:textId="6BA25DCA" w:rsidR="00AF6AA6" w:rsidRPr="00257221" w:rsidRDefault="00AF6AA6" w:rsidP="00AF6AA6">
                      <w:pPr>
                        <w:ind w:firstLine="720"/>
                        <w:rPr>
                          <w:rFonts w:asciiTheme="majorHAnsi" w:hAnsiTheme="majorHAnsi"/>
                          <w:sz w:val="16"/>
                          <w:szCs w:val="2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43AE7C" wp14:editId="68D2B52D">
                <wp:simplePos x="0" y="0"/>
                <wp:positionH relativeFrom="column">
                  <wp:posOffset>-1748790</wp:posOffset>
                </wp:positionH>
                <wp:positionV relativeFrom="paragraph">
                  <wp:posOffset>7506970</wp:posOffset>
                </wp:positionV>
                <wp:extent cx="323850" cy="114300"/>
                <wp:effectExtent l="0" t="0" r="19050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14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2000"/>
                          </a:schemeClr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7EF08761" id="Rectangle 47" o:spid="_x0000_s1026" style="position:absolute;margin-left:-137.7pt;margin-top:591.1pt;width:25.5pt;height: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" fillcolor="#629dd1 [3204]" strokecolor="#224e76 [1604]" strokeweight="2pt">
                <v:fill opacity="21074f"/>
                <v:stroke dashstyle="dash"/>
              </v:rect>
            </w:pict>
          </mc:Fallback>
        </mc:AlternateContent>
      </w:r>
      <w:r w:rsidR="00AF6AA6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A2866E" wp14:editId="159B0CF9">
                <wp:simplePos x="0" y="0"/>
                <wp:positionH relativeFrom="column">
                  <wp:posOffset>-1758315</wp:posOffset>
                </wp:positionH>
                <wp:positionV relativeFrom="paragraph">
                  <wp:posOffset>7345045</wp:posOffset>
                </wp:positionV>
                <wp:extent cx="323850" cy="0"/>
                <wp:effectExtent l="133350" t="152400" r="95250" b="152400"/>
                <wp:wrapNone/>
                <wp:docPr id="43" name="Connecteur droi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  <a:effectLst>
                          <a:glow rad="139700">
                            <a:schemeClr val="bg1">
                              <a:alpha val="19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0371900" id="Connecteur droit 43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8.45pt,578.35pt" to="-112.95pt,5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" strokecolor="#ffc000" strokeweight="3pt"/>
            </w:pict>
          </mc:Fallback>
        </mc:AlternateContent>
      </w:r>
    </w:p>
    <w:sectPr w:rsidR="005F54BE" w:rsidRPr="006A2CEC" w:rsidSect="00AA4223">
      <w:headerReference w:type="default" r:id="rId24"/>
      <w:headerReference w:type="first" r:id="rId25"/>
      <w:pgSz w:w="11907" w:h="16839" w:code="9"/>
      <w:pgMar w:top="1276" w:right="576" w:bottom="426" w:left="576" w:header="360" w:footer="720" w:gutter="0"/>
      <w:cols w:num="3" w:space="50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AA85A" w14:textId="77777777" w:rsidR="00AA4223" w:rsidRDefault="00AA4223">
      <w:pPr>
        <w:spacing w:after="0"/>
      </w:pPr>
    </w:p>
    <w:p w14:paraId="6FD94E1F" w14:textId="77777777" w:rsidR="00AA4223" w:rsidRDefault="00AA4223"/>
    <w:p w14:paraId="7E96FBC3" w14:textId="77777777" w:rsidR="00AA4223" w:rsidRDefault="00AA4223"/>
  </w:endnote>
  <w:endnote w:type="continuationSeparator" w:id="0">
    <w:p w14:paraId="5BEC5FD0" w14:textId="77777777" w:rsidR="00AA4223" w:rsidRDefault="00AA4223">
      <w:pPr>
        <w:spacing w:after="0"/>
      </w:pPr>
    </w:p>
    <w:p w14:paraId="1624A780" w14:textId="77777777" w:rsidR="00AA4223" w:rsidRDefault="00AA4223"/>
    <w:p w14:paraId="173A9EE3" w14:textId="77777777" w:rsidR="00AA4223" w:rsidRDefault="00AA42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A7249" w14:textId="77777777" w:rsidR="00AA4223" w:rsidRDefault="00AA4223">
      <w:pPr>
        <w:spacing w:after="0"/>
      </w:pPr>
    </w:p>
    <w:p w14:paraId="52FF5972" w14:textId="77777777" w:rsidR="00AA4223" w:rsidRDefault="00AA4223"/>
    <w:p w14:paraId="29175F3B" w14:textId="77777777" w:rsidR="00AA4223" w:rsidRDefault="00AA4223"/>
  </w:footnote>
  <w:footnote w:type="continuationSeparator" w:id="0">
    <w:p w14:paraId="0B01098D" w14:textId="77777777" w:rsidR="00AA4223" w:rsidRDefault="00AA4223">
      <w:pPr>
        <w:spacing w:after="0"/>
      </w:pPr>
    </w:p>
    <w:p w14:paraId="41D821DE" w14:textId="77777777" w:rsidR="00AA4223" w:rsidRDefault="00AA4223"/>
    <w:p w14:paraId="1B98171B" w14:textId="77777777" w:rsidR="00AA4223" w:rsidRDefault="00AA422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183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588"/>
      <w:gridCol w:w="5561"/>
    </w:tblGrid>
    <w:tr w:rsidR="00B73DD2" w14:paraId="2648B437" w14:textId="77777777">
      <w:trPr>
        <w:jc w:val="center"/>
      </w:trPr>
      <w:tc>
        <w:tcPr>
          <w:tcW w:w="5746" w:type="dxa"/>
          <w:shd w:val="clear" w:color="auto" w:fill="auto"/>
        </w:tcPr>
        <w:p w14:paraId="3FBA3338" w14:textId="77777777" w:rsidR="00B73DD2" w:rsidRDefault="0074262B" w:rsidP="00C5217C">
          <w:pPr>
            <w:pStyle w:val="En-tte"/>
          </w:pPr>
          <w:r>
            <w:t>Plan des travaux</w:t>
          </w:r>
        </w:p>
      </w:tc>
      <w:tc>
        <w:tcPr>
          <w:tcW w:w="5747" w:type="dxa"/>
          <w:shd w:val="clear" w:color="auto" w:fill="auto"/>
        </w:tcPr>
        <w:p w14:paraId="654BC16F" w14:textId="77777777" w:rsidR="00B73DD2" w:rsidRDefault="00B73DD2">
          <w:pPr>
            <w:pStyle w:val="En-tte"/>
            <w:jc w:val="right"/>
            <w:rPr>
              <w:rStyle w:val="Numrodepage"/>
            </w:rPr>
          </w:pPr>
        </w:p>
      </w:tc>
    </w:tr>
  </w:tbl>
  <w:p w14:paraId="4E36633E" w14:textId="77777777" w:rsidR="00B73DD2" w:rsidRDefault="00B73DD2">
    <w:pPr>
      <w:pStyle w:val="Sansinterligne"/>
      <w:ind w:left="-218"/>
    </w:pPr>
    <w:r>
      <w:rPr>
        <w:lang w:val="fr-FR" w:eastAsia="fr-FR"/>
      </w:rPr>
      <mc:AlternateContent>
        <mc:Choice Requires="wps">
          <w:drawing>
            <wp:inline distT="0" distB="0" distL="0" distR="0" wp14:anchorId="70AD4572" wp14:editId="424E1D1A">
              <wp:extent cx="7305040" cy="190500"/>
              <wp:effectExtent l="0" t="0" r="0" b="0"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305040" cy="1905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rect w14:anchorId="128BEDA1" id="Rectangle 6" o:spid="_x0000_s1026" style="width:575.2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" fillcolor="#629dd1 [3204]" stroked="f" strokeweight="2pt">
              <v:path arrowok="t"/>
              <w10:anchorlock/>
            </v:rect>
          </w:pict>
        </mc:Fallback>
      </mc:AlternateContent>
    </w:r>
  </w:p>
  <w:p w14:paraId="178A2362" w14:textId="77777777" w:rsidR="00B73DD2" w:rsidRDefault="00B73DD2">
    <w:pPr>
      <w:pStyle w:val="Sansinterligne"/>
    </w:pPr>
  </w:p>
  <w:p w14:paraId="297C229F" w14:textId="77777777" w:rsidR="00B73DD2" w:rsidRDefault="00B73DD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1117" w:type="dxa"/>
      <w:tblInd w:w="-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745"/>
      <w:gridCol w:w="5372"/>
    </w:tblGrid>
    <w:tr w:rsidR="00B73DD2" w:rsidRPr="00514388" w14:paraId="0D438D3F" w14:textId="77777777" w:rsidTr="00E20BB4">
      <w:trPr>
        <w:cantSplit/>
      </w:trPr>
      <w:tc>
        <w:tcPr>
          <w:tcW w:w="5745" w:type="dxa"/>
          <w:vAlign w:val="bottom"/>
        </w:tcPr>
        <w:p w14:paraId="7BCCF21C" w14:textId="77777777" w:rsidR="00B73DD2" w:rsidRPr="005B1E7E" w:rsidRDefault="00A90A19" w:rsidP="008649FD">
          <w:pPr>
            <w:pStyle w:val="En-tte"/>
            <w:rPr>
              <w:rFonts w:asciiTheme="majorHAnsi" w:hAnsiTheme="majorHAnsi"/>
              <w:lang w:val="fr-FR"/>
            </w:rPr>
          </w:pPr>
          <w:r>
            <w:rPr>
              <w:rFonts w:asciiTheme="majorHAnsi" w:hAnsiTheme="majorHAnsi"/>
              <w:lang w:val="fr-FR"/>
            </w:rPr>
            <w:t>iNF’EAU AUX ABONNÉS</w:t>
          </w:r>
        </w:p>
      </w:tc>
      <w:tc>
        <w:tcPr>
          <w:tcW w:w="5372" w:type="dxa"/>
          <w:vAlign w:val="bottom"/>
        </w:tcPr>
        <w:p w14:paraId="0071151C" w14:textId="77777777" w:rsidR="00B73DD2" w:rsidRPr="0058261A" w:rsidRDefault="00B73DD2" w:rsidP="00E53920">
          <w:pPr>
            <w:pStyle w:val="IssueNumber"/>
            <w:ind w:right="141"/>
            <w:rPr>
              <w:lang w:val="fr-FR"/>
            </w:rPr>
          </w:pPr>
        </w:p>
      </w:tc>
    </w:tr>
    <w:tr w:rsidR="00B73DD2" w:rsidRPr="00514388" w14:paraId="40775AF2" w14:textId="77777777" w:rsidTr="00E20BB4">
      <w:trPr>
        <w:cantSplit/>
        <w:trHeight w:val="170"/>
      </w:trPr>
      <w:tc>
        <w:tcPr>
          <w:tcW w:w="5745" w:type="dxa"/>
          <w:shd w:val="clear" w:color="auto" w:fill="629DD1" w:themeFill="accent1"/>
          <w:vAlign w:val="bottom"/>
        </w:tcPr>
        <w:p w14:paraId="738E5498" w14:textId="77777777" w:rsidR="00B73DD2" w:rsidRPr="005B1E7E" w:rsidRDefault="00B73DD2">
          <w:pPr>
            <w:pStyle w:val="En-tte"/>
            <w:rPr>
              <w:rFonts w:asciiTheme="majorHAnsi" w:hAnsiTheme="majorHAnsi"/>
              <w:lang w:val="fr-FR"/>
            </w:rPr>
          </w:pPr>
        </w:p>
      </w:tc>
      <w:tc>
        <w:tcPr>
          <w:tcW w:w="5372" w:type="dxa"/>
          <w:shd w:val="clear" w:color="auto" w:fill="629DD1" w:themeFill="accent1"/>
          <w:vAlign w:val="bottom"/>
        </w:tcPr>
        <w:p w14:paraId="36504517" w14:textId="77777777" w:rsidR="00B73DD2" w:rsidRDefault="00B73DD2">
          <w:pPr>
            <w:pStyle w:val="IssueNumber"/>
            <w:rPr>
              <w:rFonts w:ascii="Corbel" w:hAnsi="Corbel"/>
              <w:color w:val="808080"/>
              <w:lang w:val="fr-FR"/>
            </w:rPr>
          </w:pPr>
        </w:p>
      </w:tc>
    </w:tr>
  </w:tbl>
  <w:p w14:paraId="3DE8DCB7" w14:textId="77777777" w:rsidR="00B73DD2" w:rsidRPr="0058261A" w:rsidRDefault="00B73DD2">
    <w:pPr>
      <w:pStyle w:val="Sansinterlign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8.25pt;height:8.25pt" o:bullet="t">
        <v:imagedata r:id="rId1" o:title="BD14580_"/>
      </v:shape>
    </w:pict>
  </w:numPicBullet>
  <w:abstractNum w:abstractNumId="0" w15:restartNumberingAfterBreak="0">
    <w:nsid w:val="FFFFFF83"/>
    <w:multiLevelType w:val="singleLevel"/>
    <w:tmpl w:val="83E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7A28CF6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1B46930"/>
    <w:lvl w:ilvl="0">
      <w:start w:val="1"/>
      <w:numFmt w:val="bullet"/>
      <w:pStyle w:val="Listepuces"/>
      <w:lvlText w:val="Ü"/>
      <w:lvlJc w:val="left"/>
      <w:pPr>
        <w:ind w:left="360" w:hanging="360"/>
      </w:pPr>
      <w:rPr>
        <w:rFonts w:ascii="Wingdings" w:hAnsi="Wingdings" w:hint="default"/>
        <w:color w:val="629DD1" w:themeColor="accent1"/>
      </w:rPr>
    </w:lvl>
  </w:abstractNum>
  <w:abstractNum w:abstractNumId="3" w15:restartNumberingAfterBreak="0">
    <w:nsid w:val="0EB14BE3"/>
    <w:multiLevelType w:val="hybridMultilevel"/>
    <w:tmpl w:val="8B6E6B0C"/>
    <w:lvl w:ilvl="0" w:tplc="D130BADC">
      <w:start w:val="1"/>
      <w:numFmt w:val="bullet"/>
      <w:lvlText w:val=""/>
      <w:lvlPicBulletId w:val="0"/>
      <w:lvlJc w:val="left"/>
      <w:pPr>
        <w:ind w:left="21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4" w15:restartNumberingAfterBreak="0">
    <w:nsid w:val="0FD62CFF"/>
    <w:multiLevelType w:val="hybridMultilevel"/>
    <w:tmpl w:val="3B6E499A"/>
    <w:lvl w:ilvl="0" w:tplc="F636186E">
      <w:start w:val="1"/>
      <w:numFmt w:val="bullet"/>
      <w:pStyle w:val="Listepuces2"/>
      <w:lvlText w:val="Ü"/>
      <w:lvlJc w:val="left"/>
      <w:pPr>
        <w:ind w:left="360" w:hanging="360"/>
      </w:pPr>
      <w:rPr>
        <w:rFonts w:ascii="Wingdings" w:hAnsi="Wingdings" w:hint="default"/>
        <w:color w:val="297FD5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B9327C"/>
    <w:multiLevelType w:val="hybridMultilevel"/>
    <w:tmpl w:val="F5E8625E"/>
    <w:lvl w:ilvl="0" w:tplc="D130BADC">
      <w:start w:val="1"/>
      <w:numFmt w:val="bullet"/>
      <w:lvlText w:val=""/>
      <w:lvlPicBulletId w:val="0"/>
      <w:lvlJc w:val="left"/>
      <w:pPr>
        <w:ind w:left="57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3DE82788"/>
    <w:multiLevelType w:val="hybridMultilevel"/>
    <w:tmpl w:val="20EC6E78"/>
    <w:lvl w:ilvl="0" w:tplc="75280E9E">
      <w:numFmt w:val="bullet"/>
      <w:lvlText w:val="-"/>
      <w:lvlJc w:val="left"/>
      <w:pPr>
        <w:ind w:left="218" w:hanging="360"/>
      </w:pPr>
      <w:rPr>
        <w:rFonts w:ascii="Trebuchet MS" w:eastAsia="Batang" w:hAnsi="Trebuchet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7" w15:restartNumberingAfterBreak="0">
    <w:nsid w:val="432E6E64"/>
    <w:multiLevelType w:val="hybridMultilevel"/>
    <w:tmpl w:val="8B7EC7A6"/>
    <w:lvl w:ilvl="0" w:tplc="92822750">
      <w:numFmt w:val="bullet"/>
      <w:lvlText w:val="-"/>
      <w:lvlJc w:val="left"/>
      <w:pPr>
        <w:ind w:left="720" w:hanging="360"/>
      </w:pPr>
      <w:rPr>
        <w:rFonts w:ascii="Corbel" w:eastAsia="Batang" w:hAnsi="Corbe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DA7E8C"/>
    <w:multiLevelType w:val="hybridMultilevel"/>
    <w:tmpl w:val="4514939C"/>
    <w:lvl w:ilvl="0" w:tplc="2BF26368">
      <w:start w:val="2016"/>
      <w:numFmt w:val="bullet"/>
      <w:lvlText w:val="-"/>
      <w:lvlJc w:val="left"/>
      <w:pPr>
        <w:ind w:left="76" w:hanging="360"/>
      </w:pPr>
      <w:rPr>
        <w:rFonts w:ascii="Century Gothic" w:eastAsia="Batang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6FB261A4"/>
    <w:multiLevelType w:val="hybridMultilevel"/>
    <w:tmpl w:val="DFC07CD6"/>
    <w:lvl w:ilvl="0" w:tplc="BA3AD21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416B64"/>
    <w:multiLevelType w:val="hybridMultilevel"/>
    <w:tmpl w:val="79AC1828"/>
    <w:lvl w:ilvl="0" w:tplc="6AA6F08A">
      <w:start w:val="152"/>
      <w:numFmt w:val="bullet"/>
      <w:suff w:val="space"/>
      <w:lvlText w:val="-"/>
      <w:lvlJc w:val="left"/>
      <w:pPr>
        <w:ind w:left="567" w:hanging="283"/>
      </w:pPr>
      <w:rPr>
        <w:rFonts w:ascii="Trebuchet MS" w:eastAsia="Times New Roman" w:hAnsi="Trebuchet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0B0FDE"/>
    <w:multiLevelType w:val="hybridMultilevel"/>
    <w:tmpl w:val="F2BC97E2"/>
    <w:lvl w:ilvl="0" w:tplc="2BF26368">
      <w:start w:val="2016"/>
      <w:numFmt w:val="bullet"/>
      <w:lvlText w:val="-"/>
      <w:lvlJc w:val="left"/>
      <w:pPr>
        <w:ind w:left="218" w:hanging="360"/>
      </w:pPr>
      <w:rPr>
        <w:rFonts w:ascii="Century Gothic" w:eastAsia="Batang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num w:numId="1" w16cid:durableId="167983309">
    <w:abstractNumId w:val="2"/>
  </w:num>
  <w:num w:numId="2" w16cid:durableId="387730784">
    <w:abstractNumId w:val="2"/>
  </w:num>
  <w:num w:numId="3" w16cid:durableId="547037584">
    <w:abstractNumId w:val="1"/>
  </w:num>
  <w:num w:numId="4" w16cid:durableId="1547637773">
    <w:abstractNumId w:val="1"/>
    <w:lvlOverride w:ilvl="0">
      <w:startOverride w:val="1"/>
    </w:lvlOverride>
  </w:num>
  <w:num w:numId="5" w16cid:durableId="345639521">
    <w:abstractNumId w:val="0"/>
  </w:num>
  <w:num w:numId="6" w16cid:durableId="1602105983">
    <w:abstractNumId w:val="2"/>
  </w:num>
  <w:num w:numId="7" w16cid:durableId="545945395">
    <w:abstractNumId w:val="4"/>
  </w:num>
  <w:num w:numId="8" w16cid:durableId="162554115">
    <w:abstractNumId w:val="9"/>
  </w:num>
  <w:num w:numId="9" w16cid:durableId="721291288">
    <w:abstractNumId w:val="5"/>
  </w:num>
  <w:num w:numId="10" w16cid:durableId="537473209">
    <w:abstractNumId w:val="11"/>
  </w:num>
  <w:num w:numId="11" w16cid:durableId="1447122390">
    <w:abstractNumId w:val="8"/>
  </w:num>
  <w:num w:numId="12" w16cid:durableId="1906799595">
    <w:abstractNumId w:val="7"/>
  </w:num>
  <w:num w:numId="13" w16cid:durableId="539051255">
    <w:abstractNumId w:val="3"/>
  </w:num>
  <w:num w:numId="14" w16cid:durableId="415367730">
    <w:abstractNumId w:val="10"/>
  </w:num>
  <w:num w:numId="15" w16cid:durableId="197690870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attachedTemplate r:id="rId1"/>
  <w:defaultTabStop w:val="720"/>
  <w:hyphenationZone w:val="425"/>
  <w:drawingGridHorizontalSpacing w:val="181"/>
  <w:drawingGridVerticalSpacing w:val="181"/>
  <w:doNotUseMarginsForDrawingGridOrigin/>
  <w:drawingGridHorizontalOrigin w:val="578"/>
  <w:drawingGridVerticalOrigin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F72"/>
    <w:rsid w:val="000026DE"/>
    <w:rsid w:val="000050B6"/>
    <w:rsid w:val="0001065E"/>
    <w:rsid w:val="0001513C"/>
    <w:rsid w:val="00020CF4"/>
    <w:rsid w:val="00030464"/>
    <w:rsid w:val="00043397"/>
    <w:rsid w:val="00047A8C"/>
    <w:rsid w:val="000518F5"/>
    <w:rsid w:val="00053391"/>
    <w:rsid w:val="00063227"/>
    <w:rsid w:val="00075FC2"/>
    <w:rsid w:val="000938D3"/>
    <w:rsid w:val="0009392A"/>
    <w:rsid w:val="000977D3"/>
    <w:rsid w:val="000B0EC6"/>
    <w:rsid w:val="000B2F3D"/>
    <w:rsid w:val="000C2790"/>
    <w:rsid w:val="000C2E3A"/>
    <w:rsid w:val="000C46C3"/>
    <w:rsid w:val="001014A5"/>
    <w:rsid w:val="001016EA"/>
    <w:rsid w:val="00105360"/>
    <w:rsid w:val="001123D9"/>
    <w:rsid w:val="00115A48"/>
    <w:rsid w:val="001246E8"/>
    <w:rsid w:val="00134826"/>
    <w:rsid w:val="00135DF2"/>
    <w:rsid w:val="001462E9"/>
    <w:rsid w:val="00171273"/>
    <w:rsid w:val="00173F59"/>
    <w:rsid w:val="001752D4"/>
    <w:rsid w:val="00176BFA"/>
    <w:rsid w:val="0018154C"/>
    <w:rsid w:val="00192A8D"/>
    <w:rsid w:val="001A3EED"/>
    <w:rsid w:val="001A41EE"/>
    <w:rsid w:val="001B104F"/>
    <w:rsid w:val="001B6DE3"/>
    <w:rsid w:val="001C4B74"/>
    <w:rsid w:val="001D1538"/>
    <w:rsid w:val="001E3669"/>
    <w:rsid w:val="001E780E"/>
    <w:rsid w:val="001E7CB8"/>
    <w:rsid w:val="001F6F9E"/>
    <w:rsid w:val="001F76F9"/>
    <w:rsid w:val="00204620"/>
    <w:rsid w:val="00231466"/>
    <w:rsid w:val="002326BF"/>
    <w:rsid w:val="00235BF4"/>
    <w:rsid w:val="002401C5"/>
    <w:rsid w:val="002403C2"/>
    <w:rsid w:val="00240CF5"/>
    <w:rsid w:val="002437DA"/>
    <w:rsid w:val="00246859"/>
    <w:rsid w:val="00247E87"/>
    <w:rsid w:val="00257221"/>
    <w:rsid w:val="00262186"/>
    <w:rsid w:val="00267A24"/>
    <w:rsid w:val="0027245D"/>
    <w:rsid w:val="00274365"/>
    <w:rsid w:val="00281204"/>
    <w:rsid w:val="002862C4"/>
    <w:rsid w:val="0029063E"/>
    <w:rsid w:val="002A097B"/>
    <w:rsid w:val="002B04E0"/>
    <w:rsid w:val="002D0F72"/>
    <w:rsid w:val="002D3C4F"/>
    <w:rsid w:val="002E586F"/>
    <w:rsid w:val="002F6786"/>
    <w:rsid w:val="002F6D51"/>
    <w:rsid w:val="00305B91"/>
    <w:rsid w:val="0031256F"/>
    <w:rsid w:val="00331FED"/>
    <w:rsid w:val="003439E0"/>
    <w:rsid w:val="00350FA0"/>
    <w:rsid w:val="003511D1"/>
    <w:rsid w:val="00355C2D"/>
    <w:rsid w:val="003561FB"/>
    <w:rsid w:val="00370E3A"/>
    <w:rsid w:val="00371776"/>
    <w:rsid w:val="00374AA8"/>
    <w:rsid w:val="00381889"/>
    <w:rsid w:val="003855F9"/>
    <w:rsid w:val="00385C26"/>
    <w:rsid w:val="003A0064"/>
    <w:rsid w:val="003C01BA"/>
    <w:rsid w:val="003C56B8"/>
    <w:rsid w:val="003D0592"/>
    <w:rsid w:val="003D5FA5"/>
    <w:rsid w:val="003D5FE7"/>
    <w:rsid w:val="003E01B8"/>
    <w:rsid w:val="003E0384"/>
    <w:rsid w:val="003E20CF"/>
    <w:rsid w:val="003E58F1"/>
    <w:rsid w:val="003E5C70"/>
    <w:rsid w:val="003E6F5B"/>
    <w:rsid w:val="00400750"/>
    <w:rsid w:val="0041514B"/>
    <w:rsid w:val="00434756"/>
    <w:rsid w:val="00457F04"/>
    <w:rsid w:val="0046208B"/>
    <w:rsid w:val="00462583"/>
    <w:rsid w:val="004627B8"/>
    <w:rsid w:val="00464787"/>
    <w:rsid w:val="0047056B"/>
    <w:rsid w:val="00483C75"/>
    <w:rsid w:val="004A5C8A"/>
    <w:rsid w:val="004C1D0D"/>
    <w:rsid w:val="004D105B"/>
    <w:rsid w:val="004D23E2"/>
    <w:rsid w:val="004D795B"/>
    <w:rsid w:val="004F02D6"/>
    <w:rsid w:val="00513C81"/>
    <w:rsid w:val="00514388"/>
    <w:rsid w:val="00514400"/>
    <w:rsid w:val="00516916"/>
    <w:rsid w:val="005264D0"/>
    <w:rsid w:val="00542778"/>
    <w:rsid w:val="0058261A"/>
    <w:rsid w:val="00584B99"/>
    <w:rsid w:val="00586345"/>
    <w:rsid w:val="00586AD2"/>
    <w:rsid w:val="005878D4"/>
    <w:rsid w:val="00594919"/>
    <w:rsid w:val="00597143"/>
    <w:rsid w:val="0059737F"/>
    <w:rsid w:val="005A01C8"/>
    <w:rsid w:val="005A5ABE"/>
    <w:rsid w:val="005B1DB9"/>
    <w:rsid w:val="005B1E7E"/>
    <w:rsid w:val="005C092B"/>
    <w:rsid w:val="005C5EE0"/>
    <w:rsid w:val="005D640F"/>
    <w:rsid w:val="005E40E5"/>
    <w:rsid w:val="005E6327"/>
    <w:rsid w:val="005F1A46"/>
    <w:rsid w:val="005F2CA9"/>
    <w:rsid w:val="005F54BE"/>
    <w:rsid w:val="005F58C1"/>
    <w:rsid w:val="0060073C"/>
    <w:rsid w:val="00606EA5"/>
    <w:rsid w:val="00614FC7"/>
    <w:rsid w:val="00616442"/>
    <w:rsid w:val="00622EEA"/>
    <w:rsid w:val="00630F08"/>
    <w:rsid w:val="0063119D"/>
    <w:rsid w:val="0065110B"/>
    <w:rsid w:val="00651F48"/>
    <w:rsid w:val="00670FB6"/>
    <w:rsid w:val="00674932"/>
    <w:rsid w:val="00677AE8"/>
    <w:rsid w:val="006916FC"/>
    <w:rsid w:val="006971AF"/>
    <w:rsid w:val="006A025D"/>
    <w:rsid w:val="006A2CEC"/>
    <w:rsid w:val="006B1575"/>
    <w:rsid w:val="006C0896"/>
    <w:rsid w:val="006C33A5"/>
    <w:rsid w:val="006C4AB7"/>
    <w:rsid w:val="006D0ED4"/>
    <w:rsid w:val="006D4304"/>
    <w:rsid w:val="006E6C70"/>
    <w:rsid w:val="006F1707"/>
    <w:rsid w:val="006F1BC6"/>
    <w:rsid w:val="006F5DE8"/>
    <w:rsid w:val="00710D48"/>
    <w:rsid w:val="007171DA"/>
    <w:rsid w:val="00717954"/>
    <w:rsid w:val="00741FC1"/>
    <w:rsid w:val="0074262B"/>
    <w:rsid w:val="007441A4"/>
    <w:rsid w:val="007458A0"/>
    <w:rsid w:val="0074722A"/>
    <w:rsid w:val="007502CF"/>
    <w:rsid w:val="007539F4"/>
    <w:rsid w:val="0076113D"/>
    <w:rsid w:val="0076294F"/>
    <w:rsid w:val="007814CC"/>
    <w:rsid w:val="00793190"/>
    <w:rsid w:val="00794699"/>
    <w:rsid w:val="00797CD0"/>
    <w:rsid w:val="007A0ABC"/>
    <w:rsid w:val="007A5BD1"/>
    <w:rsid w:val="007B019A"/>
    <w:rsid w:val="007B1519"/>
    <w:rsid w:val="007B577F"/>
    <w:rsid w:val="007D5E68"/>
    <w:rsid w:val="007E2870"/>
    <w:rsid w:val="007E55B0"/>
    <w:rsid w:val="007F502D"/>
    <w:rsid w:val="008103FE"/>
    <w:rsid w:val="008121CF"/>
    <w:rsid w:val="00815B80"/>
    <w:rsid w:val="008162D5"/>
    <w:rsid w:val="00816BB5"/>
    <w:rsid w:val="00830365"/>
    <w:rsid w:val="008357B9"/>
    <w:rsid w:val="0083794F"/>
    <w:rsid w:val="00846B78"/>
    <w:rsid w:val="008526DB"/>
    <w:rsid w:val="00857C51"/>
    <w:rsid w:val="00862018"/>
    <w:rsid w:val="008649FD"/>
    <w:rsid w:val="0086510D"/>
    <w:rsid w:val="00866216"/>
    <w:rsid w:val="008708AA"/>
    <w:rsid w:val="0087244C"/>
    <w:rsid w:val="00872CBA"/>
    <w:rsid w:val="00892B56"/>
    <w:rsid w:val="00897F16"/>
    <w:rsid w:val="008A255D"/>
    <w:rsid w:val="008A3D4B"/>
    <w:rsid w:val="008D24C1"/>
    <w:rsid w:val="008E4372"/>
    <w:rsid w:val="008E45B6"/>
    <w:rsid w:val="008E780F"/>
    <w:rsid w:val="008F5EC4"/>
    <w:rsid w:val="008F60AB"/>
    <w:rsid w:val="0090238C"/>
    <w:rsid w:val="009069AD"/>
    <w:rsid w:val="0092777B"/>
    <w:rsid w:val="009402CC"/>
    <w:rsid w:val="00941AE1"/>
    <w:rsid w:val="009456E5"/>
    <w:rsid w:val="0095293B"/>
    <w:rsid w:val="009531A9"/>
    <w:rsid w:val="00970580"/>
    <w:rsid w:val="0097542A"/>
    <w:rsid w:val="009B1DC1"/>
    <w:rsid w:val="009C2B76"/>
    <w:rsid w:val="009C3D25"/>
    <w:rsid w:val="009C3FCC"/>
    <w:rsid w:val="009C508D"/>
    <w:rsid w:val="009D412C"/>
    <w:rsid w:val="009E11DB"/>
    <w:rsid w:val="00A039BD"/>
    <w:rsid w:val="00A061B8"/>
    <w:rsid w:val="00A075C3"/>
    <w:rsid w:val="00A12A1F"/>
    <w:rsid w:val="00A14FC7"/>
    <w:rsid w:val="00A2199E"/>
    <w:rsid w:val="00A27A64"/>
    <w:rsid w:val="00A32658"/>
    <w:rsid w:val="00A40D9E"/>
    <w:rsid w:val="00A41245"/>
    <w:rsid w:val="00A64247"/>
    <w:rsid w:val="00A90A19"/>
    <w:rsid w:val="00AA4223"/>
    <w:rsid w:val="00AA7B41"/>
    <w:rsid w:val="00AB02DF"/>
    <w:rsid w:val="00AB397D"/>
    <w:rsid w:val="00AB46A8"/>
    <w:rsid w:val="00AC7C10"/>
    <w:rsid w:val="00AD1A00"/>
    <w:rsid w:val="00AD1F72"/>
    <w:rsid w:val="00AD239B"/>
    <w:rsid w:val="00AD4F77"/>
    <w:rsid w:val="00AE0A43"/>
    <w:rsid w:val="00AE1408"/>
    <w:rsid w:val="00AF430A"/>
    <w:rsid w:val="00AF6AA6"/>
    <w:rsid w:val="00B14189"/>
    <w:rsid w:val="00B264C9"/>
    <w:rsid w:val="00B267F3"/>
    <w:rsid w:val="00B27952"/>
    <w:rsid w:val="00B401B9"/>
    <w:rsid w:val="00B40B7B"/>
    <w:rsid w:val="00B55864"/>
    <w:rsid w:val="00B57E68"/>
    <w:rsid w:val="00B65C7C"/>
    <w:rsid w:val="00B73DD2"/>
    <w:rsid w:val="00B96D56"/>
    <w:rsid w:val="00BA024B"/>
    <w:rsid w:val="00BB6174"/>
    <w:rsid w:val="00BD1356"/>
    <w:rsid w:val="00BD7B5F"/>
    <w:rsid w:val="00BF0845"/>
    <w:rsid w:val="00BF4966"/>
    <w:rsid w:val="00C0072D"/>
    <w:rsid w:val="00C07467"/>
    <w:rsid w:val="00C1461F"/>
    <w:rsid w:val="00C15ACB"/>
    <w:rsid w:val="00C432D9"/>
    <w:rsid w:val="00C5217C"/>
    <w:rsid w:val="00C73C4E"/>
    <w:rsid w:val="00C754CA"/>
    <w:rsid w:val="00C806F6"/>
    <w:rsid w:val="00CB2ADF"/>
    <w:rsid w:val="00CB514C"/>
    <w:rsid w:val="00CB6146"/>
    <w:rsid w:val="00CC6CCE"/>
    <w:rsid w:val="00CD6EAD"/>
    <w:rsid w:val="00CE11CF"/>
    <w:rsid w:val="00CE17FE"/>
    <w:rsid w:val="00CF24F7"/>
    <w:rsid w:val="00CF57CF"/>
    <w:rsid w:val="00D03736"/>
    <w:rsid w:val="00D07446"/>
    <w:rsid w:val="00D13787"/>
    <w:rsid w:val="00D21D44"/>
    <w:rsid w:val="00D22496"/>
    <w:rsid w:val="00D255DD"/>
    <w:rsid w:val="00D3136E"/>
    <w:rsid w:val="00D35921"/>
    <w:rsid w:val="00D35967"/>
    <w:rsid w:val="00D4226C"/>
    <w:rsid w:val="00D42923"/>
    <w:rsid w:val="00D43566"/>
    <w:rsid w:val="00D446F8"/>
    <w:rsid w:val="00D50B6C"/>
    <w:rsid w:val="00D712DB"/>
    <w:rsid w:val="00D72A99"/>
    <w:rsid w:val="00D7429A"/>
    <w:rsid w:val="00D857B7"/>
    <w:rsid w:val="00D87DDB"/>
    <w:rsid w:val="00D96A74"/>
    <w:rsid w:val="00DA3079"/>
    <w:rsid w:val="00DB24E6"/>
    <w:rsid w:val="00DB43C5"/>
    <w:rsid w:val="00DB62DE"/>
    <w:rsid w:val="00DC0CDF"/>
    <w:rsid w:val="00DC183C"/>
    <w:rsid w:val="00DC1B2F"/>
    <w:rsid w:val="00DC5209"/>
    <w:rsid w:val="00DD0669"/>
    <w:rsid w:val="00DD556E"/>
    <w:rsid w:val="00DD56FE"/>
    <w:rsid w:val="00DE23C7"/>
    <w:rsid w:val="00DF28C7"/>
    <w:rsid w:val="00DF3CCD"/>
    <w:rsid w:val="00DF6DCF"/>
    <w:rsid w:val="00E07C42"/>
    <w:rsid w:val="00E11CB7"/>
    <w:rsid w:val="00E13283"/>
    <w:rsid w:val="00E204BF"/>
    <w:rsid w:val="00E209F3"/>
    <w:rsid w:val="00E20BB4"/>
    <w:rsid w:val="00E348C5"/>
    <w:rsid w:val="00E53920"/>
    <w:rsid w:val="00E7322D"/>
    <w:rsid w:val="00E75712"/>
    <w:rsid w:val="00E77AEC"/>
    <w:rsid w:val="00E86A90"/>
    <w:rsid w:val="00E922B4"/>
    <w:rsid w:val="00EA0921"/>
    <w:rsid w:val="00EA2406"/>
    <w:rsid w:val="00EB04E3"/>
    <w:rsid w:val="00EB50A5"/>
    <w:rsid w:val="00EC7F9B"/>
    <w:rsid w:val="00ED2C34"/>
    <w:rsid w:val="00EE08EF"/>
    <w:rsid w:val="00EE1741"/>
    <w:rsid w:val="00EE5509"/>
    <w:rsid w:val="00EE564C"/>
    <w:rsid w:val="00EF0918"/>
    <w:rsid w:val="00EF1795"/>
    <w:rsid w:val="00F010D7"/>
    <w:rsid w:val="00F11C1C"/>
    <w:rsid w:val="00F248F0"/>
    <w:rsid w:val="00F35A1B"/>
    <w:rsid w:val="00F36C17"/>
    <w:rsid w:val="00F443FB"/>
    <w:rsid w:val="00F60E11"/>
    <w:rsid w:val="00F64268"/>
    <w:rsid w:val="00F71556"/>
    <w:rsid w:val="00FA62E4"/>
    <w:rsid w:val="00FA781B"/>
    <w:rsid w:val="00FB4AC2"/>
    <w:rsid w:val="00FD56FD"/>
    <w:rsid w:val="00FD5CEB"/>
    <w:rsid w:val="00FE0116"/>
    <w:rsid w:val="00FE05D2"/>
    <w:rsid w:val="00FE229A"/>
    <w:rsid w:val="00FE3ABE"/>
    <w:rsid w:val="00FF05F4"/>
    <w:rsid w:val="00FF2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68DFC8"/>
  <w15:docId w15:val="{F1C9FB6C-BB45-4867-AD8B-6F5B5D294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semiHidden="1" w:uiPriority="0" w:unhideWhenUsed="1" w:qFormat="1"/>
    <w:lsdException w:name="heading 5" w:uiPriority="0" w:qFormat="1"/>
    <w:lsdException w:name="heading 6" w:semiHidden="1" w:uiPriority="1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408"/>
    <w:pPr>
      <w:spacing w:after="180" w:line="240" w:lineRule="auto"/>
    </w:pPr>
    <w:rPr>
      <w:color w:val="262626" w:themeColor="text1" w:themeTint="D9"/>
      <w:sz w:val="18"/>
    </w:rPr>
  </w:style>
  <w:style w:type="paragraph" w:styleId="Titre1">
    <w:name w:val="heading 1"/>
    <w:basedOn w:val="Normal"/>
    <w:next w:val="Normal"/>
    <w:link w:val="Titre1Car"/>
    <w:qFormat/>
    <w:rsid w:val="007B57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Titre2">
    <w:name w:val="heading 2"/>
    <w:basedOn w:val="Normal"/>
    <w:next w:val="Normal"/>
    <w:link w:val="Titre2Car"/>
    <w:qFormat/>
    <w:rsid w:val="007B577F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629DD1" w:themeColor="accent1"/>
      <w:sz w:val="24"/>
      <w:szCs w:val="26"/>
    </w:rPr>
  </w:style>
  <w:style w:type="paragraph" w:styleId="Titre3">
    <w:name w:val="heading 3"/>
    <w:basedOn w:val="Normal"/>
    <w:next w:val="Normal"/>
    <w:link w:val="Titre3Car"/>
    <w:qFormat/>
    <w:rsid w:val="007B57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Titre4">
    <w:name w:val="heading 4"/>
    <w:basedOn w:val="Normal"/>
    <w:next w:val="Normal"/>
    <w:link w:val="Titre4Car"/>
    <w:qFormat/>
    <w:rsid w:val="007B577F"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Titre5">
    <w:name w:val="heading 5"/>
    <w:basedOn w:val="Normal"/>
    <w:next w:val="Normal"/>
    <w:link w:val="Titre5Car"/>
    <w:qFormat/>
    <w:rsid w:val="007B577F"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Titre6">
    <w:name w:val="heading 6"/>
    <w:basedOn w:val="Normal"/>
    <w:next w:val="Normal"/>
    <w:link w:val="Titre6Car"/>
    <w:uiPriority w:val="1"/>
    <w:unhideWhenUsed/>
    <w:qFormat/>
    <w:rsid w:val="007B577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qFormat/>
    <w:rsid w:val="007B577F"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reCar">
    <w:name w:val="Titre Car"/>
    <w:basedOn w:val="Policepardfaut"/>
    <w:link w:val="Titre"/>
    <w:rsid w:val="007B577F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ous-titre">
    <w:name w:val="Subtitle"/>
    <w:basedOn w:val="Normal"/>
    <w:next w:val="Normal"/>
    <w:link w:val="Sous-titreCar"/>
    <w:qFormat/>
    <w:rsid w:val="007B577F"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ous-titreCar">
    <w:name w:val="Sous-titre Car"/>
    <w:basedOn w:val="Policepardfaut"/>
    <w:link w:val="Sous-titre"/>
    <w:rsid w:val="007B577F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Titre1Car">
    <w:name w:val="Titre 1 Car"/>
    <w:basedOn w:val="Policepardfaut"/>
    <w:link w:val="Titre1"/>
    <w:rsid w:val="007B577F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Lgende">
    <w:name w:val="caption"/>
    <w:basedOn w:val="Normal"/>
    <w:next w:val="Normal"/>
    <w:qFormat/>
    <w:rsid w:val="007B577F"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Titre2Car">
    <w:name w:val="Titre 2 Car"/>
    <w:basedOn w:val="Policepardfaut"/>
    <w:link w:val="Titre2"/>
    <w:rsid w:val="007B577F"/>
    <w:rPr>
      <w:rFonts w:asciiTheme="majorHAnsi" w:eastAsiaTheme="majorEastAsia" w:hAnsiTheme="majorHAnsi" w:cstheme="majorBidi"/>
      <w:bCs/>
      <w:color w:val="629DD1" w:themeColor="accent1"/>
      <w:sz w:val="24"/>
      <w:szCs w:val="26"/>
    </w:rPr>
  </w:style>
  <w:style w:type="character" w:styleId="Accentuation">
    <w:name w:val="Emphasis"/>
    <w:basedOn w:val="Policepardfaut"/>
    <w:qFormat/>
    <w:rsid w:val="00AD1F72"/>
    <w:rPr>
      <w:rFonts w:asciiTheme="majorHAnsi" w:hAnsiTheme="majorHAnsi"/>
      <w:i w:val="0"/>
      <w:iCs/>
      <w:color w:val="0070C0"/>
      <w:sz w:val="16"/>
    </w:rPr>
  </w:style>
  <w:style w:type="character" w:customStyle="1" w:styleId="Titre3Car">
    <w:name w:val="Titre 3 Car"/>
    <w:basedOn w:val="Policepardfaut"/>
    <w:link w:val="Titre3"/>
    <w:rsid w:val="007B577F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Numrodepage">
    <w:name w:val="page number"/>
    <w:basedOn w:val="Policepardfaut"/>
    <w:uiPriority w:val="99"/>
    <w:qFormat/>
    <w:rsid w:val="007B577F"/>
    <w:rPr>
      <w:rFonts w:asciiTheme="minorHAnsi" w:hAnsiTheme="minorHAnsi"/>
      <w:color w:val="629DD1" w:themeColor="accent1"/>
      <w:sz w:val="20"/>
    </w:rPr>
  </w:style>
  <w:style w:type="paragraph" w:styleId="En-tte">
    <w:name w:val="header"/>
    <w:basedOn w:val="Normal"/>
    <w:link w:val="En-tteCar"/>
    <w:uiPriority w:val="99"/>
    <w:rsid w:val="007B577F"/>
    <w:pPr>
      <w:spacing w:after="60"/>
    </w:pPr>
    <w:rPr>
      <w:caps/>
      <w:color w:val="629DD1" w:themeColor="accent1"/>
      <w:sz w:val="20"/>
    </w:rPr>
  </w:style>
  <w:style w:type="character" w:customStyle="1" w:styleId="En-tteCar">
    <w:name w:val="En-tête Car"/>
    <w:basedOn w:val="Policepardfaut"/>
    <w:link w:val="En-tte"/>
    <w:uiPriority w:val="99"/>
    <w:rsid w:val="007B577F"/>
    <w:rPr>
      <w:caps/>
      <w:color w:val="629DD1" w:themeColor="accent1"/>
      <w:sz w:val="20"/>
    </w:rPr>
  </w:style>
  <w:style w:type="paragraph" w:customStyle="1" w:styleId="Name">
    <w:name w:val="Name"/>
    <w:basedOn w:val="Normal"/>
    <w:qFormat/>
    <w:rsid w:val="007B577F"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sid w:val="007B577F"/>
    <w:rPr>
      <w:sz w:val="16"/>
    </w:rPr>
  </w:style>
  <w:style w:type="character" w:customStyle="1" w:styleId="Titre4Car">
    <w:name w:val="Titre 4 Car"/>
    <w:basedOn w:val="Policepardfaut"/>
    <w:link w:val="Titre4"/>
    <w:rsid w:val="007B577F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Titre5Car">
    <w:name w:val="Titre 5 Car"/>
    <w:basedOn w:val="Policepardfaut"/>
    <w:link w:val="Titre5"/>
    <w:rsid w:val="007B577F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rsid w:val="007B577F"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rsid w:val="007B577F"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rsid w:val="007B577F"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rsid w:val="007441A4"/>
    <w:pPr>
      <w:ind w:left="-216" w:right="-144"/>
      <w:jc w:val="both"/>
    </w:pPr>
    <w:rPr>
      <w:rFonts w:ascii="Century Gothic" w:hAnsi="Century Gothic"/>
      <w:sz w:val="16"/>
    </w:rPr>
  </w:style>
  <w:style w:type="character" w:customStyle="1" w:styleId="Titre6Car">
    <w:name w:val="Titre 6 Car"/>
    <w:basedOn w:val="Policepardfaut"/>
    <w:link w:val="Titre6"/>
    <w:uiPriority w:val="1"/>
    <w:rsid w:val="007B577F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rsid w:val="007B577F"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rsid w:val="007B577F"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rsid w:val="007B577F"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rsid w:val="007B577F"/>
    <w:pPr>
      <w:spacing w:after="0"/>
    </w:pPr>
    <w:rPr>
      <w:sz w:val="20"/>
    </w:rPr>
  </w:style>
  <w:style w:type="table" w:styleId="Grilledutableau">
    <w:name w:val="Table Grid"/>
    <w:basedOn w:val="TableauNormal"/>
    <w:uiPriority w:val="59"/>
    <w:rsid w:val="007B5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rsid w:val="007B577F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B57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577F"/>
    <w:rPr>
      <w:rFonts w:ascii="Tahoma" w:hAnsi="Tahoma" w:cs="Tahoma"/>
      <w:color w:val="262626" w:themeColor="text1" w:themeTint="D9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7B577F"/>
    <w:rPr>
      <w:color w:val="808080"/>
    </w:rPr>
  </w:style>
  <w:style w:type="paragraph" w:customStyle="1" w:styleId="IssueNumber">
    <w:name w:val="Issue Number"/>
    <w:basedOn w:val="En-tte"/>
    <w:link w:val="IssueNumberChar"/>
    <w:qFormat/>
    <w:rsid w:val="007B577F"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unhideWhenUsed/>
    <w:rsid w:val="007B577F"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rsid w:val="007B577F"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Policepardfaut"/>
    <w:link w:val="IssueNumber"/>
    <w:rsid w:val="007B577F"/>
    <w:rPr>
      <w:color w:val="808080" w:themeColor="background1" w:themeShade="80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7B577F"/>
    <w:pPr>
      <w:tabs>
        <w:tab w:val="center" w:pos="4680"/>
        <w:tab w:val="right" w:pos="9360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B577F"/>
    <w:rPr>
      <w:color w:val="262626" w:themeColor="text1" w:themeTint="D9"/>
      <w:sz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7B57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B57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B577F"/>
    <w:rPr>
      <w:color w:val="262626" w:themeColor="text1" w:themeTint="D9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B57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B577F"/>
    <w:rPr>
      <w:b/>
      <w:bCs/>
      <w:color w:val="262626" w:themeColor="text1" w:themeTint="D9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7B577F"/>
    <w:rPr>
      <w:color w:val="3EBBF0" w:themeColor="followedHyperlink"/>
      <w:u w:val="single"/>
    </w:rPr>
  </w:style>
  <w:style w:type="character" w:styleId="Lienhypertexte">
    <w:name w:val="Hyperlink"/>
    <w:basedOn w:val="Policepardfaut"/>
    <w:uiPriority w:val="99"/>
    <w:unhideWhenUsed/>
    <w:rsid w:val="007B577F"/>
    <w:rPr>
      <w:color w:val="9454C3" w:themeColor="hyperlink"/>
      <w:u w:val="single"/>
    </w:rPr>
  </w:style>
  <w:style w:type="paragraph" w:styleId="Listepuces">
    <w:name w:val="List Bullet"/>
    <w:basedOn w:val="Normal"/>
    <w:unhideWhenUsed/>
    <w:rsid w:val="007B577F"/>
    <w:pPr>
      <w:numPr>
        <w:numId w:val="6"/>
      </w:numPr>
      <w:contextualSpacing/>
    </w:pPr>
    <w:rPr>
      <w:b/>
    </w:rPr>
  </w:style>
  <w:style w:type="paragraph" w:styleId="Listecontinue">
    <w:name w:val="List Continue"/>
    <w:basedOn w:val="Normal"/>
    <w:unhideWhenUsed/>
    <w:rsid w:val="007B577F"/>
    <w:pPr>
      <w:spacing w:after="120"/>
      <w:ind w:left="360"/>
    </w:pPr>
  </w:style>
  <w:style w:type="paragraph" w:customStyle="1" w:styleId="PageReference">
    <w:name w:val="Page Reference"/>
    <w:basedOn w:val="Normal"/>
    <w:qFormat/>
    <w:rsid w:val="007B577F"/>
    <w:pPr>
      <w:jc w:val="right"/>
    </w:pPr>
    <w:rPr>
      <w:color w:val="000000" w:themeColor="text1"/>
      <w:sz w:val="20"/>
    </w:rPr>
  </w:style>
  <w:style w:type="paragraph" w:customStyle="1" w:styleId="SidebarHighlightText">
    <w:name w:val="Sidebar Highlight Text"/>
    <w:basedOn w:val="Normal"/>
    <w:qFormat/>
    <w:rsid w:val="007B577F"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lev">
    <w:name w:val="Strong"/>
    <w:basedOn w:val="Policepardfaut"/>
    <w:uiPriority w:val="22"/>
    <w:unhideWhenUsed/>
    <w:qFormat/>
    <w:rsid w:val="007B577F"/>
    <w:rPr>
      <w:b/>
      <w:bCs/>
    </w:rPr>
  </w:style>
  <w:style w:type="paragraph" w:customStyle="1" w:styleId="HeaderSpace">
    <w:name w:val="Header Space"/>
    <w:basedOn w:val="Normal"/>
    <w:qFormat/>
    <w:rsid w:val="007B577F"/>
    <w:pPr>
      <w:spacing w:after="60"/>
      <w:ind w:left="-230"/>
    </w:pPr>
  </w:style>
  <w:style w:type="paragraph" w:styleId="Listenumros">
    <w:name w:val="List Number"/>
    <w:basedOn w:val="Normal"/>
    <w:uiPriority w:val="99"/>
    <w:unhideWhenUsed/>
    <w:rsid w:val="007B577F"/>
    <w:pPr>
      <w:numPr>
        <w:numId w:val="3"/>
      </w:numPr>
      <w:contextualSpacing/>
    </w:pPr>
  </w:style>
  <w:style w:type="paragraph" w:styleId="Listepuces2">
    <w:name w:val="List Bullet 2"/>
    <w:basedOn w:val="Normal"/>
    <w:uiPriority w:val="99"/>
    <w:unhideWhenUsed/>
    <w:rsid w:val="007B577F"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rsid w:val="007441A4"/>
    <w:pPr>
      <w:spacing w:before="120" w:after="0"/>
      <w:ind w:left="-216" w:right="-144"/>
    </w:pPr>
    <w:rPr>
      <w:rFonts w:ascii="Century Gothic" w:hAnsi="Century Gothic"/>
      <w:color w:val="0070C0"/>
      <w:sz w:val="24"/>
      <w:szCs w:val="24"/>
    </w:rPr>
  </w:style>
  <w:style w:type="paragraph" w:customStyle="1" w:styleId="SidebarPhoto0">
    <w:name w:val="Sidebar Photo"/>
    <w:basedOn w:val="Normal"/>
    <w:qFormat/>
    <w:rsid w:val="007B577F"/>
    <w:pPr>
      <w:spacing w:after="0"/>
      <w:ind w:left="-317"/>
    </w:pPr>
    <w:rPr>
      <w:noProof/>
      <w:sz w:val="12"/>
    </w:rPr>
  </w:style>
  <w:style w:type="paragraph" w:styleId="Paragraphedeliste">
    <w:name w:val="List Paragraph"/>
    <w:basedOn w:val="Normal"/>
    <w:uiPriority w:val="34"/>
    <w:unhideWhenUsed/>
    <w:qFormat/>
    <w:rsid w:val="00D857B7"/>
    <w:pPr>
      <w:ind w:left="720"/>
      <w:contextualSpacing/>
    </w:pPr>
  </w:style>
  <w:style w:type="table" w:styleId="Trameclaire-Accent1">
    <w:name w:val="Light Shading Accent 1"/>
    <w:basedOn w:val="TableauNormal"/>
    <w:uiPriority w:val="60"/>
    <w:rsid w:val="00E11CB7"/>
    <w:pPr>
      <w:spacing w:after="0" w:line="240" w:lineRule="auto"/>
    </w:pPr>
    <w:rPr>
      <w:color w:val="3476B1" w:themeColor="accent1" w:themeShade="BF"/>
    </w:rPr>
    <w:tblPr>
      <w:tblStyleRowBandSize w:val="1"/>
      <w:tblStyleColBandSize w:val="1"/>
      <w:tblBorders>
        <w:top w:val="single" w:sz="8" w:space="0" w:color="629DD1" w:themeColor="accent1"/>
        <w:bottom w:val="single" w:sz="8" w:space="0" w:color="629DD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1"/>
          <w:left w:val="nil"/>
          <w:bottom w:val="single" w:sz="8" w:space="0" w:color="629DD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1"/>
          <w:left w:val="nil"/>
          <w:bottom w:val="single" w:sz="8" w:space="0" w:color="629DD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1" w:themeFillTint="3F"/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6D0E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11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61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72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1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92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97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2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4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7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509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7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7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90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12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2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3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lemet.fr/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microsoft.com/office/2007/relationships/hdphoto" Target="media/hdphoto2.wdp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mailto:contact@regie-eau-mm.fr" TargetMode="External"/><Relationship Id="rId23" Type="http://schemas.openxmlformats.org/officeDocument/2006/relationships/image" Target="media/image10.jpeg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regie-eau-mm.fr" TargetMode="External"/><Relationship Id="rId22" Type="http://schemas.openxmlformats.org/officeDocument/2006/relationships/image" Target="media/image90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\AppData\Roaming\Microsoft\Templates\Newsletter.dotx" TargetMode="External"/></Relationships>
</file>

<file path=word/theme/theme1.xml><?xml version="1.0" encoding="utf-8"?>
<a:theme xmlns:a="http://schemas.openxmlformats.org/drawingml/2006/main" name="Office Theme">
  <a:themeElements>
    <a:clrScheme name="Élémentaire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Newsletter">
      <a:majorFont>
        <a:latin typeface="Trebuchet MS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CEBB6-3879-47E1-9015-067B3316F8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38F791-6030-4C9D-95D8-3251176B4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1</TotalTime>
  <Pages>2</Pages>
  <Words>257</Words>
  <Characters>1419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Newsletter</vt:lpstr>
      <vt:lpstr>Newsletter</vt:lpstr>
    </vt:vector>
  </TitlesOfParts>
  <Company>Mairie de Montigny-lès-metz</Company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>Titre</dc:subject>
  <dc:creator>PERSELLO Salomé</dc:creator>
  <dc:description>Suivi du fermier
les réunion de suivi d’exploitation respectent un rythme hebdomadaire et sont généralement tenues le mercredi après-midi.</dc:description>
  <cp:lastModifiedBy>utilisateur 7</cp:lastModifiedBy>
  <cp:revision>2</cp:revision>
  <cp:lastPrinted>2022-10-14T13:02:00Z</cp:lastPrinted>
  <dcterms:created xsi:type="dcterms:W3CDTF">2024-03-26T14:06:00Z</dcterms:created>
  <dcterms:modified xsi:type="dcterms:W3CDTF">2024-03-26T14:06:00Z</dcterms:modified>
  <cp:contentStatus>Sous-titre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TC026866159991</vt:lpwstr>
  </property>
</Properties>
</file>